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F087F" w14:textId="3AAF9117" w:rsidR="00275260" w:rsidRDefault="006D624F" w:rsidP="006D624F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Meeting Notes </w:t>
      </w:r>
      <w:r w:rsidR="00D80766">
        <w:rPr>
          <w:rFonts w:ascii="Arial" w:hAnsi="Arial" w:cs="Arial"/>
          <w:sz w:val="44"/>
          <w:szCs w:val="44"/>
        </w:rPr>
        <w:t xml:space="preserve">27 August </w:t>
      </w:r>
      <w:r w:rsidR="7B6FD7B8" w:rsidRPr="7B6FD7B8">
        <w:rPr>
          <w:rFonts w:ascii="Arial" w:hAnsi="Arial" w:cs="Arial"/>
          <w:sz w:val="44"/>
          <w:szCs w:val="44"/>
        </w:rPr>
        <w:t>2023</w:t>
      </w:r>
    </w:p>
    <w:p w14:paraId="3B321C27" w14:textId="77777777" w:rsidR="00F40375" w:rsidRDefault="00F40375" w:rsidP="00F40375">
      <w:pPr>
        <w:pStyle w:val="ListNumber"/>
        <w:numPr>
          <w:ilvl w:val="0"/>
          <w:numId w:val="0"/>
        </w:numPr>
        <w:spacing w:after="0" w:line="240" w:lineRule="auto"/>
        <w:ind w:left="1701"/>
        <w:rPr>
          <w:rFonts w:ascii="Arial" w:hAnsi="Arial" w:cs="Arial"/>
          <w:b w:val="0"/>
          <w:sz w:val="28"/>
          <w:szCs w:val="28"/>
        </w:rPr>
      </w:pPr>
    </w:p>
    <w:p w14:paraId="137C6625" w14:textId="77777777" w:rsidR="00CD6D62" w:rsidRPr="00ED4EAF" w:rsidRDefault="00CD6D62" w:rsidP="00F40375">
      <w:pPr>
        <w:pStyle w:val="ListNumber"/>
        <w:numPr>
          <w:ilvl w:val="0"/>
          <w:numId w:val="0"/>
        </w:numPr>
        <w:spacing w:after="0" w:line="240" w:lineRule="auto"/>
        <w:ind w:left="1701"/>
        <w:rPr>
          <w:rFonts w:ascii="Arial" w:hAnsi="Arial" w:cs="Arial"/>
          <w:bCs/>
          <w:sz w:val="28"/>
          <w:szCs w:val="28"/>
        </w:rPr>
      </w:pPr>
    </w:p>
    <w:p w14:paraId="657F0883" w14:textId="1DFE2DDC" w:rsidR="0015180F" w:rsidRDefault="00000000" w:rsidP="00761732">
      <w:pPr>
        <w:pStyle w:val="ListNumber"/>
        <w:numPr>
          <w:ilvl w:val="0"/>
          <w:numId w:val="13"/>
        </w:numPr>
        <w:spacing w:after="0" w:line="240" w:lineRule="auto"/>
        <w:ind w:left="850" w:hanging="850"/>
        <w:rPr>
          <w:rFonts w:ascii="Arial" w:hAnsi="Arial" w:cs="Arial"/>
          <w:b w:val="0"/>
          <w:sz w:val="28"/>
          <w:szCs w:val="28"/>
        </w:rPr>
      </w:pPr>
      <w:sdt>
        <w:sdtPr>
          <w:rPr>
            <w:rFonts w:ascii="Arial" w:eastAsiaTheme="majorEastAsia" w:hAnsi="Arial" w:cs="Arial"/>
            <w:bCs/>
            <w:sz w:val="28"/>
            <w:szCs w:val="28"/>
          </w:rPr>
          <w:alias w:val="Call to order:"/>
          <w:tag w:val="Call to order:"/>
          <w:id w:val="2043984084"/>
          <w:placeholder>
            <w:docPart w:val="7E40960A3493418A9CCCFBE8937E04FF"/>
          </w:placeholder>
          <w:temporary/>
          <w:showingPlcHdr/>
          <w15:appearance w15:val="hidden"/>
        </w:sdtPr>
        <w:sdtContent>
          <w:r w:rsidR="17B33CD6" w:rsidRPr="00ED4EAF">
            <w:rPr>
              <w:rFonts w:ascii="Arial" w:hAnsi="Arial" w:cs="Arial"/>
              <w:bCs/>
              <w:sz w:val="28"/>
              <w:szCs w:val="28"/>
            </w:rPr>
            <w:t>Call to order</w:t>
          </w:r>
        </w:sdtContent>
      </w:sdt>
      <w:r w:rsidR="17B33CD6" w:rsidRPr="00ED4EAF">
        <w:rPr>
          <w:rFonts w:ascii="Arial" w:hAnsi="Arial" w:cs="Arial"/>
          <w:bCs/>
          <w:sz w:val="28"/>
          <w:szCs w:val="28"/>
        </w:rPr>
        <w:t xml:space="preserve"> and Apologies</w:t>
      </w:r>
    </w:p>
    <w:p w14:paraId="5CCC719B" w14:textId="0589182E" w:rsidR="006D624F" w:rsidRDefault="006D624F" w:rsidP="006D624F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b w:val="0"/>
          <w:color w:val="000000" w:themeColor="text1"/>
          <w:sz w:val="28"/>
          <w:szCs w:val="28"/>
        </w:rPr>
      </w:pPr>
      <w:r w:rsidRPr="00972026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In attendance </w:t>
      </w:r>
      <w:r>
        <w:rPr>
          <w:rFonts w:ascii="Arial" w:hAnsi="Arial" w:cs="Arial"/>
          <w:b w:val="0"/>
          <w:color w:val="000000" w:themeColor="text1"/>
          <w:sz w:val="28"/>
          <w:szCs w:val="28"/>
        </w:rPr>
        <w:t>NB, TB, RC, JB, CR, AM, TM, TG, SG, SL</w:t>
      </w:r>
    </w:p>
    <w:p w14:paraId="2A33033B" w14:textId="03539C01" w:rsidR="006D624F" w:rsidRDefault="006D624F" w:rsidP="006D624F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b w:val="0"/>
          <w:color w:val="000000" w:themeColor="text1"/>
          <w:sz w:val="28"/>
          <w:szCs w:val="28"/>
        </w:rPr>
      </w:pPr>
      <w:r>
        <w:rPr>
          <w:rFonts w:ascii="Arial" w:hAnsi="Arial" w:cs="Arial"/>
          <w:b w:val="0"/>
          <w:color w:val="000000" w:themeColor="text1"/>
          <w:sz w:val="28"/>
          <w:szCs w:val="28"/>
        </w:rPr>
        <w:t>Apologies from N</w:t>
      </w:r>
      <w:r w:rsidR="004B0A19">
        <w:rPr>
          <w:rFonts w:ascii="Arial" w:hAnsi="Arial" w:cs="Arial"/>
          <w:b w:val="0"/>
          <w:color w:val="000000" w:themeColor="text1"/>
          <w:sz w:val="28"/>
          <w:szCs w:val="28"/>
        </w:rPr>
        <w:t>F,</w:t>
      </w:r>
      <w:r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MM, DH, AH</w:t>
      </w:r>
    </w:p>
    <w:p w14:paraId="535BF7D7" w14:textId="77777777" w:rsidR="006D624F" w:rsidRDefault="006D624F" w:rsidP="006D624F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b w:val="0"/>
          <w:color w:val="000000" w:themeColor="text1"/>
          <w:sz w:val="28"/>
          <w:szCs w:val="28"/>
        </w:rPr>
      </w:pPr>
    </w:p>
    <w:p w14:paraId="4FB12E8A" w14:textId="5C35828E" w:rsidR="006D624F" w:rsidRPr="00BE759B" w:rsidRDefault="006D624F" w:rsidP="006D624F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 w:val="0"/>
          <w:color w:val="000000" w:themeColor="text1"/>
          <w:sz w:val="28"/>
          <w:szCs w:val="28"/>
        </w:rPr>
        <w:t>It was noted that AG should have</w:t>
      </w:r>
      <w:r w:rsidR="00BE759B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been</w:t>
      </w:r>
      <w:r w:rsidR="00BB6397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</w:t>
      </w:r>
      <w:r w:rsidR="00BE759B">
        <w:rPr>
          <w:rFonts w:ascii="Arial" w:hAnsi="Arial" w:cs="Arial"/>
          <w:b w:val="0"/>
          <w:color w:val="000000" w:themeColor="text1"/>
          <w:sz w:val="28"/>
          <w:szCs w:val="28"/>
        </w:rPr>
        <w:t>invited</w:t>
      </w:r>
      <w:r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</w:t>
      </w:r>
      <w:r w:rsidR="00BE759B" w:rsidRPr="00BE759B">
        <w:rPr>
          <w:rFonts w:ascii="Arial" w:hAnsi="Arial" w:cs="Arial"/>
          <w:bCs/>
          <w:color w:val="000000" w:themeColor="text1"/>
          <w:sz w:val="28"/>
          <w:szCs w:val="28"/>
        </w:rPr>
        <w:t xml:space="preserve">Action </w:t>
      </w:r>
      <w:r w:rsidRPr="00BE759B">
        <w:rPr>
          <w:rFonts w:ascii="Arial" w:hAnsi="Arial" w:cs="Arial"/>
          <w:bCs/>
          <w:color w:val="000000" w:themeColor="text1"/>
          <w:sz w:val="28"/>
          <w:szCs w:val="28"/>
        </w:rPr>
        <w:t xml:space="preserve">TB to contact her and apologies that she was not </w:t>
      </w:r>
      <w:r w:rsidR="00721C1F" w:rsidRPr="00BE759B">
        <w:rPr>
          <w:rFonts w:ascii="Arial" w:hAnsi="Arial" w:cs="Arial"/>
          <w:bCs/>
          <w:color w:val="000000" w:themeColor="text1"/>
          <w:sz w:val="28"/>
          <w:szCs w:val="28"/>
        </w:rPr>
        <w:t>included</w:t>
      </w:r>
      <w:r w:rsidRPr="00BE759B">
        <w:rPr>
          <w:rFonts w:ascii="Arial" w:hAnsi="Arial" w:cs="Arial"/>
          <w:bCs/>
          <w:color w:val="000000" w:themeColor="text1"/>
          <w:sz w:val="28"/>
          <w:szCs w:val="28"/>
        </w:rPr>
        <w:t>.</w:t>
      </w:r>
    </w:p>
    <w:p w14:paraId="3ABDD564" w14:textId="77777777" w:rsidR="006D624F" w:rsidRDefault="006D624F" w:rsidP="006D624F">
      <w:pPr>
        <w:pStyle w:val="ListNumber"/>
        <w:numPr>
          <w:ilvl w:val="0"/>
          <w:numId w:val="0"/>
        </w:numPr>
        <w:spacing w:after="0" w:line="240" w:lineRule="auto"/>
        <w:ind w:left="850"/>
        <w:rPr>
          <w:rFonts w:ascii="Arial" w:hAnsi="Arial" w:cs="Arial"/>
          <w:b w:val="0"/>
          <w:sz w:val="28"/>
          <w:szCs w:val="28"/>
        </w:rPr>
      </w:pPr>
    </w:p>
    <w:p w14:paraId="283A2315" w14:textId="1F5CA980" w:rsidR="00D80766" w:rsidRPr="00ED4EAF" w:rsidRDefault="00000000" w:rsidP="00761732">
      <w:pPr>
        <w:pStyle w:val="ListNumber"/>
        <w:numPr>
          <w:ilvl w:val="0"/>
          <w:numId w:val="13"/>
        </w:numPr>
        <w:spacing w:after="0" w:line="240" w:lineRule="auto"/>
        <w:ind w:left="850" w:hanging="850"/>
        <w:rPr>
          <w:rFonts w:ascii="Arial" w:hAnsi="Arial" w:cs="Arial"/>
          <w:bCs/>
          <w:sz w:val="28"/>
          <w:szCs w:val="28"/>
        </w:rPr>
      </w:pPr>
      <w:sdt>
        <w:sdtPr>
          <w:rPr>
            <w:rFonts w:ascii="Arial" w:eastAsiaTheme="majorEastAsia" w:hAnsi="Arial" w:cs="Arial"/>
            <w:bCs/>
            <w:sz w:val="28"/>
            <w:szCs w:val="28"/>
          </w:rPr>
          <w:alias w:val="Approval of minutes from last meeting:"/>
          <w:tag w:val="Approval of minutes from last meeting:"/>
          <w:id w:val="849135982"/>
          <w:placeholder>
            <w:docPart w:val="F1C0DB95DE36401088FE8984BB1E5E4E"/>
          </w:placeholder>
          <w:temporary/>
          <w:showingPlcHdr/>
          <w15:appearance w15:val="hidden"/>
        </w:sdtPr>
        <w:sdtContent>
          <w:r w:rsidR="17B33CD6" w:rsidRPr="00ED4EAF">
            <w:rPr>
              <w:rFonts w:ascii="Arial" w:hAnsi="Arial" w:cs="Arial"/>
              <w:bCs/>
              <w:sz w:val="28"/>
              <w:szCs w:val="28"/>
            </w:rPr>
            <w:t>Approval of minutes from last meeting</w:t>
          </w:r>
        </w:sdtContent>
      </w:sdt>
      <w:r w:rsidR="17B33CD6" w:rsidRPr="00ED4EAF">
        <w:rPr>
          <w:rFonts w:ascii="Arial" w:hAnsi="Arial" w:cs="Arial"/>
          <w:bCs/>
          <w:sz w:val="28"/>
          <w:szCs w:val="28"/>
        </w:rPr>
        <w:t xml:space="preserve"> </w:t>
      </w:r>
    </w:p>
    <w:p w14:paraId="0539736B" w14:textId="03ED9EC5" w:rsidR="006D624F" w:rsidRPr="00972026" w:rsidRDefault="006D624F" w:rsidP="006D624F">
      <w:pPr>
        <w:pStyle w:val="ListNumber"/>
        <w:numPr>
          <w:ilvl w:val="0"/>
          <w:numId w:val="0"/>
        </w:numPr>
        <w:spacing w:after="0" w:line="240" w:lineRule="auto"/>
        <w:ind w:hanging="31"/>
        <w:rPr>
          <w:rFonts w:ascii="Arial" w:hAnsi="Arial" w:cs="Arial"/>
          <w:b w:val="0"/>
          <w:color w:val="000000" w:themeColor="text1"/>
          <w:sz w:val="28"/>
          <w:szCs w:val="28"/>
        </w:rPr>
      </w:pPr>
      <w:r>
        <w:rPr>
          <w:rFonts w:ascii="Arial" w:hAnsi="Arial" w:cs="Arial"/>
          <w:b w:val="0"/>
          <w:color w:val="000000" w:themeColor="text1"/>
          <w:sz w:val="28"/>
          <w:szCs w:val="28"/>
        </w:rPr>
        <w:t>The minutes of the last meeting were accepted as a true and accurate record of the meeting on</w:t>
      </w:r>
      <w:r w:rsidRPr="00972026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 w:val="0"/>
          <w:sz w:val="28"/>
          <w:szCs w:val="28"/>
        </w:rPr>
        <w:t>4</w:t>
      </w:r>
      <w:r w:rsidRPr="00C91EF5">
        <w:rPr>
          <w:rFonts w:ascii="Arial" w:hAnsi="Arial" w:cs="Arial"/>
          <w:b w:val="0"/>
          <w:sz w:val="28"/>
          <w:szCs w:val="28"/>
        </w:rPr>
        <w:t>/0</w:t>
      </w:r>
      <w:r>
        <w:rPr>
          <w:rFonts w:ascii="Arial" w:hAnsi="Arial" w:cs="Arial"/>
          <w:b w:val="0"/>
          <w:sz w:val="28"/>
          <w:szCs w:val="28"/>
        </w:rPr>
        <w:t>6</w:t>
      </w:r>
      <w:r w:rsidRPr="00C91EF5">
        <w:rPr>
          <w:rFonts w:ascii="Arial" w:hAnsi="Arial" w:cs="Arial"/>
          <w:b w:val="0"/>
          <w:sz w:val="28"/>
          <w:szCs w:val="28"/>
        </w:rPr>
        <w:t>/2023</w:t>
      </w:r>
      <w:r>
        <w:rPr>
          <w:rFonts w:ascii="Arial" w:hAnsi="Arial" w:cs="Arial"/>
          <w:b w:val="0"/>
          <w:color w:val="000000" w:themeColor="text1"/>
          <w:sz w:val="28"/>
          <w:szCs w:val="28"/>
        </w:rPr>
        <w:t>.</w:t>
      </w:r>
    </w:p>
    <w:p w14:paraId="769ECC2D" w14:textId="77777777" w:rsidR="00761732" w:rsidRPr="00761732" w:rsidRDefault="00761732" w:rsidP="00761732">
      <w:pPr>
        <w:pStyle w:val="ListParagraph"/>
        <w:spacing w:line="240" w:lineRule="auto"/>
        <w:ind w:left="0"/>
        <w:rPr>
          <w:rFonts w:ascii="Arial" w:hAnsi="Arial" w:cs="Arial"/>
          <w:b/>
          <w:sz w:val="10"/>
          <w:szCs w:val="10"/>
        </w:rPr>
      </w:pPr>
    </w:p>
    <w:p w14:paraId="657F0887" w14:textId="430815D3" w:rsidR="00D50D23" w:rsidRPr="00ED4EAF" w:rsidRDefault="17B33CD6" w:rsidP="00761732">
      <w:pPr>
        <w:pStyle w:val="ListNumber"/>
        <w:numPr>
          <w:ilvl w:val="0"/>
          <w:numId w:val="13"/>
        </w:numPr>
        <w:spacing w:after="0" w:line="240" w:lineRule="auto"/>
        <w:ind w:left="850" w:hanging="850"/>
        <w:rPr>
          <w:rFonts w:ascii="Arial" w:eastAsiaTheme="majorEastAsia" w:hAnsi="Arial" w:cs="Arial"/>
          <w:bCs/>
          <w:sz w:val="28"/>
          <w:szCs w:val="28"/>
        </w:rPr>
      </w:pPr>
      <w:r w:rsidRPr="00ED4EAF">
        <w:rPr>
          <w:rFonts w:ascii="Arial" w:eastAsiaTheme="majorEastAsia" w:hAnsi="Arial" w:cs="Arial"/>
          <w:bCs/>
          <w:sz w:val="28"/>
          <w:szCs w:val="28"/>
        </w:rPr>
        <w:t>Membership</w:t>
      </w:r>
    </w:p>
    <w:p w14:paraId="23DEF325" w14:textId="7FFC641C" w:rsidR="00317CEB" w:rsidRDefault="006D624F" w:rsidP="006D624F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color w:val="000000" w:themeColor="text1"/>
          <w:sz w:val="28"/>
          <w:szCs w:val="28"/>
        </w:rPr>
      </w:pPr>
      <w:r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The club currently has </w:t>
      </w:r>
      <w:r w:rsidR="00317CEB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117 </w:t>
      </w:r>
      <w:r w:rsidR="00721C1F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on the </w:t>
      </w:r>
      <w:r w:rsidRPr="00972026">
        <w:rPr>
          <w:rFonts w:ascii="Arial" w:hAnsi="Arial" w:cs="Arial"/>
          <w:b w:val="0"/>
          <w:color w:val="000000" w:themeColor="text1"/>
          <w:sz w:val="28"/>
          <w:szCs w:val="28"/>
        </w:rPr>
        <w:t>AGB system,</w:t>
      </w:r>
      <w:r w:rsidR="00317CEB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but </w:t>
      </w:r>
      <w:r w:rsidR="00721C1F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its </w:t>
      </w:r>
      <w:r w:rsidR="00317CEB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106 as 11 have left. </w:t>
      </w:r>
      <w:r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The</w:t>
      </w:r>
      <w:r w:rsidR="00317CEB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projected membership </w:t>
      </w:r>
      <w:r w:rsidR="00721C1F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at </w:t>
      </w:r>
      <w:r w:rsidR="00317CEB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renewal </w:t>
      </w:r>
      <w:r w:rsidR="00ED4EAF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1/10/23 </w:t>
      </w:r>
      <w:r w:rsidR="00317CEB">
        <w:rPr>
          <w:rFonts w:ascii="Arial" w:hAnsi="Arial" w:cs="Arial"/>
          <w:b w:val="0"/>
          <w:color w:val="000000" w:themeColor="text1"/>
          <w:sz w:val="28"/>
          <w:szCs w:val="28"/>
        </w:rPr>
        <w:t>is estimated at 82, 74 Adults and 8 Children.</w:t>
      </w:r>
      <w:r w:rsidR="004B0A19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This is based on members attending and participating. </w:t>
      </w:r>
    </w:p>
    <w:p w14:paraId="4ED39342" w14:textId="77777777" w:rsidR="006D624F" w:rsidRPr="00761732" w:rsidRDefault="006D624F" w:rsidP="00317CEB">
      <w:pPr>
        <w:pStyle w:val="ListNumber"/>
        <w:numPr>
          <w:ilvl w:val="0"/>
          <w:numId w:val="0"/>
        </w:numPr>
        <w:spacing w:after="0" w:line="240" w:lineRule="auto"/>
        <w:ind w:left="850"/>
        <w:rPr>
          <w:rFonts w:ascii="Arial" w:eastAsiaTheme="majorEastAsia" w:hAnsi="Arial" w:cs="Arial"/>
          <w:b w:val="0"/>
          <w:sz w:val="28"/>
          <w:szCs w:val="28"/>
        </w:rPr>
      </w:pPr>
    </w:p>
    <w:p w14:paraId="1CA96893" w14:textId="180CF933" w:rsidR="00317CEB" w:rsidRDefault="0005256C" w:rsidP="00317CEB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  <w:r w:rsidRPr="0005256C">
        <w:rPr>
          <w:rFonts w:ascii="Arial" w:hAnsi="Arial" w:cs="Arial"/>
          <w:b w:val="0"/>
          <w:sz w:val="28"/>
          <w:szCs w:val="28"/>
        </w:rPr>
        <w:t>AGB fees</w:t>
      </w:r>
      <w:r w:rsidR="00317CEB">
        <w:rPr>
          <w:rFonts w:ascii="Arial" w:hAnsi="Arial" w:cs="Arial"/>
          <w:b w:val="0"/>
          <w:sz w:val="28"/>
          <w:szCs w:val="28"/>
        </w:rPr>
        <w:t xml:space="preserve"> increased for 2023/24, £3 Adults, £1 </w:t>
      </w:r>
      <w:r w:rsidR="00721C1F">
        <w:rPr>
          <w:rFonts w:ascii="Arial" w:hAnsi="Arial" w:cs="Arial"/>
          <w:b w:val="0"/>
          <w:sz w:val="28"/>
          <w:szCs w:val="28"/>
        </w:rPr>
        <w:t>S</w:t>
      </w:r>
      <w:r w:rsidR="00317CEB">
        <w:rPr>
          <w:rFonts w:ascii="Arial" w:hAnsi="Arial" w:cs="Arial"/>
          <w:b w:val="0"/>
          <w:sz w:val="28"/>
          <w:szCs w:val="28"/>
        </w:rPr>
        <w:t>tudent/Disabled, £1 U18 per year.</w:t>
      </w:r>
      <w:r w:rsidRPr="0005256C">
        <w:rPr>
          <w:rFonts w:ascii="Arial" w:hAnsi="Arial" w:cs="Arial"/>
          <w:b w:val="0"/>
          <w:sz w:val="28"/>
          <w:szCs w:val="28"/>
        </w:rPr>
        <w:t xml:space="preserve"> </w:t>
      </w:r>
    </w:p>
    <w:p w14:paraId="25A98861" w14:textId="77777777" w:rsidR="004B0A19" w:rsidRDefault="004B0A19" w:rsidP="00317CEB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</w:p>
    <w:p w14:paraId="07FE0711" w14:textId="62795CA0" w:rsidR="00317CEB" w:rsidRDefault="00317CEB" w:rsidP="00317CEB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The meeting proposed to</w:t>
      </w:r>
      <w:r w:rsidR="00721C1F">
        <w:rPr>
          <w:rFonts w:ascii="Arial" w:hAnsi="Arial" w:cs="Arial"/>
          <w:b w:val="0"/>
          <w:sz w:val="28"/>
          <w:szCs w:val="28"/>
        </w:rPr>
        <w:t xml:space="preserve"> recommend to the AGM</w:t>
      </w:r>
      <w:r>
        <w:rPr>
          <w:rFonts w:ascii="Arial" w:hAnsi="Arial" w:cs="Arial"/>
          <w:b w:val="0"/>
          <w:sz w:val="28"/>
          <w:szCs w:val="28"/>
        </w:rPr>
        <w:t xml:space="preserve"> not</w:t>
      </w:r>
      <w:r w:rsidR="004B0A19">
        <w:rPr>
          <w:rFonts w:ascii="Arial" w:hAnsi="Arial" w:cs="Arial"/>
          <w:b w:val="0"/>
          <w:sz w:val="28"/>
          <w:szCs w:val="28"/>
        </w:rPr>
        <w:t xml:space="preserve"> to</w:t>
      </w:r>
      <w:r>
        <w:rPr>
          <w:rFonts w:ascii="Arial" w:hAnsi="Arial" w:cs="Arial"/>
          <w:b w:val="0"/>
          <w:sz w:val="28"/>
          <w:szCs w:val="28"/>
        </w:rPr>
        <w:t xml:space="preserve"> change Club Membership fees for adults </w:t>
      </w:r>
      <w:r w:rsidR="00721C1F">
        <w:rPr>
          <w:rFonts w:ascii="Arial" w:hAnsi="Arial" w:cs="Arial"/>
          <w:b w:val="0"/>
          <w:sz w:val="28"/>
          <w:szCs w:val="28"/>
        </w:rPr>
        <w:t xml:space="preserve">and to </w:t>
      </w:r>
      <w:r>
        <w:rPr>
          <w:rFonts w:ascii="Arial" w:hAnsi="Arial" w:cs="Arial"/>
          <w:b w:val="0"/>
          <w:sz w:val="28"/>
          <w:szCs w:val="28"/>
        </w:rPr>
        <w:t>remain at £120</w:t>
      </w:r>
      <w:r w:rsidR="00721C1F">
        <w:rPr>
          <w:rFonts w:ascii="Arial" w:hAnsi="Arial" w:cs="Arial"/>
          <w:b w:val="0"/>
          <w:sz w:val="28"/>
          <w:szCs w:val="28"/>
        </w:rPr>
        <w:t xml:space="preserve"> p/a</w:t>
      </w:r>
      <w:r>
        <w:rPr>
          <w:rFonts w:ascii="Arial" w:hAnsi="Arial" w:cs="Arial"/>
          <w:b w:val="0"/>
          <w:sz w:val="28"/>
          <w:szCs w:val="28"/>
        </w:rPr>
        <w:t xml:space="preserve"> or £10 per month. For U</w:t>
      </w:r>
      <w:r w:rsidR="00721C1F">
        <w:rPr>
          <w:rFonts w:ascii="Arial" w:hAnsi="Arial" w:cs="Arial"/>
          <w:b w:val="0"/>
          <w:sz w:val="28"/>
          <w:szCs w:val="28"/>
        </w:rPr>
        <w:t xml:space="preserve">nder </w:t>
      </w:r>
      <w:r>
        <w:rPr>
          <w:rFonts w:ascii="Arial" w:hAnsi="Arial" w:cs="Arial"/>
          <w:b w:val="0"/>
          <w:sz w:val="28"/>
          <w:szCs w:val="28"/>
        </w:rPr>
        <w:t>18 it was proposed that we reduce membership fees from £96 or £8 to £50</w:t>
      </w:r>
      <w:r w:rsidR="00721C1F">
        <w:rPr>
          <w:rFonts w:ascii="Arial" w:hAnsi="Arial" w:cs="Arial"/>
          <w:b w:val="0"/>
          <w:sz w:val="28"/>
          <w:szCs w:val="28"/>
        </w:rPr>
        <w:t xml:space="preserve"> p/</w:t>
      </w:r>
      <w:r w:rsidR="004B0A19">
        <w:rPr>
          <w:rFonts w:ascii="Arial" w:hAnsi="Arial" w:cs="Arial"/>
          <w:b w:val="0"/>
          <w:sz w:val="28"/>
          <w:szCs w:val="28"/>
        </w:rPr>
        <w:t>a or</w:t>
      </w:r>
      <w:r>
        <w:rPr>
          <w:rFonts w:ascii="Arial" w:hAnsi="Arial" w:cs="Arial"/>
          <w:b w:val="0"/>
          <w:sz w:val="28"/>
          <w:szCs w:val="28"/>
        </w:rPr>
        <w:t xml:space="preserve"> £5</w:t>
      </w:r>
      <w:r w:rsidR="00721C1F">
        <w:rPr>
          <w:rFonts w:ascii="Arial" w:hAnsi="Arial" w:cs="Arial"/>
          <w:b w:val="0"/>
          <w:sz w:val="28"/>
          <w:szCs w:val="28"/>
        </w:rPr>
        <w:t xml:space="preserve"> p/m</w:t>
      </w:r>
      <w:r>
        <w:rPr>
          <w:rFonts w:ascii="Arial" w:hAnsi="Arial" w:cs="Arial"/>
          <w:b w:val="0"/>
          <w:sz w:val="28"/>
          <w:szCs w:val="28"/>
        </w:rPr>
        <w:t xml:space="preserve">. </w:t>
      </w:r>
      <w:r w:rsidR="00721C1F">
        <w:rPr>
          <w:rFonts w:ascii="Arial" w:hAnsi="Arial" w:cs="Arial"/>
          <w:b w:val="0"/>
          <w:sz w:val="28"/>
          <w:szCs w:val="28"/>
        </w:rPr>
        <w:t>This was felt to balance the club contribution better and encourage children an</w:t>
      </w:r>
      <w:r w:rsidR="004B0A19">
        <w:rPr>
          <w:rFonts w:ascii="Arial" w:hAnsi="Arial" w:cs="Arial"/>
          <w:b w:val="0"/>
          <w:sz w:val="28"/>
          <w:szCs w:val="28"/>
        </w:rPr>
        <w:t>d</w:t>
      </w:r>
      <w:r w:rsidR="00721C1F">
        <w:rPr>
          <w:rFonts w:ascii="Arial" w:hAnsi="Arial" w:cs="Arial"/>
          <w:b w:val="0"/>
          <w:sz w:val="28"/>
          <w:szCs w:val="28"/>
        </w:rPr>
        <w:t xml:space="preserve"> families to participate.</w:t>
      </w:r>
    </w:p>
    <w:p w14:paraId="4DC1E5E8" w14:textId="77777777" w:rsidR="00317CEB" w:rsidRDefault="00317CEB" w:rsidP="00317CEB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</w:p>
    <w:p w14:paraId="62E9DE26" w14:textId="55F3E9D8" w:rsidR="00213196" w:rsidRDefault="00213196" w:rsidP="00317CEB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St </w:t>
      </w:r>
      <w:r w:rsidR="00B26309">
        <w:rPr>
          <w:rFonts w:ascii="Arial" w:hAnsi="Arial" w:cs="Arial"/>
          <w:b w:val="0"/>
          <w:sz w:val="28"/>
          <w:szCs w:val="28"/>
        </w:rPr>
        <w:t>Edm</w:t>
      </w:r>
      <w:r w:rsidR="003B5983">
        <w:rPr>
          <w:rFonts w:ascii="Arial" w:hAnsi="Arial" w:cs="Arial"/>
          <w:b w:val="0"/>
          <w:sz w:val="28"/>
          <w:szCs w:val="28"/>
        </w:rPr>
        <w:t>u</w:t>
      </w:r>
      <w:r w:rsidR="00B26309">
        <w:rPr>
          <w:rFonts w:ascii="Arial" w:hAnsi="Arial" w:cs="Arial"/>
          <w:b w:val="0"/>
          <w:sz w:val="28"/>
          <w:szCs w:val="28"/>
        </w:rPr>
        <w:t xml:space="preserve">nds </w:t>
      </w:r>
      <w:r w:rsidR="003B1F10">
        <w:rPr>
          <w:rFonts w:ascii="Arial" w:hAnsi="Arial" w:cs="Arial"/>
          <w:b w:val="0"/>
          <w:sz w:val="28"/>
          <w:szCs w:val="28"/>
        </w:rPr>
        <w:t xml:space="preserve">– </w:t>
      </w:r>
      <w:r w:rsidR="00317CEB">
        <w:rPr>
          <w:rFonts w:ascii="Arial" w:hAnsi="Arial" w:cs="Arial"/>
          <w:b w:val="0"/>
          <w:sz w:val="28"/>
          <w:szCs w:val="28"/>
        </w:rPr>
        <w:t>visit arranged for 2</w:t>
      </w:r>
      <w:r w:rsidR="00317CEB" w:rsidRPr="00317CEB">
        <w:rPr>
          <w:rFonts w:ascii="Arial" w:hAnsi="Arial" w:cs="Arial"/>
          <w:b w:val="0"/>
          <w:sz w:val="28"/>
          <w:szCs w:val="28"/>
          <w:vertAlign w:val="superscript"/>
        </w:rPr>
        <w:t>nd</w:t>
      </w:r>
      <w:r w:rsidR="00317CEB">
        <w:rPr>
          <w:rFonts w:ascii="Arial" w:hAnsi="Arial" w:cs="Arial"/>
          <w:b w:val="0"/>
          <w:sz w:val="28"/>
          <w:szCs w:val="28"/>
        </w:rPr>
        <w:t xml:space="preserve"> September; equipment will be transported at a later date. Storage of the donated items is being considered and SGC being consulted.</w:t>
      </w:r>
    </w:p>
    <w:p w14:paraId="0C115E67" w14:textId="77777777" w:rsidR="00B26309" w:rsidRDefault="00B26309" w:rsidP="00761732">
      <w:pPr>
        <w:pStyle w:val="ListNumber"/>
        <w:numPr>
          <w:ilvl w:val="0"/>
          <w:numId w:val="0"/>
        </w:numPr>
        <w:spacing w:after="0" w:line="240" w:lineRule="auto"/>
        <w:ind w:left="229"/>
        <w:rPr>
          <w:rFonts w:ascii="Arial" w:hAnsi="Arial" w:cs="Arial"/>
          <w:b w:val="0"/>
          <w:sz w:val="28"/>
          <w:szCs w:val="28"/>
        </w:rPr>
      </w:pPr>
    </w:p>
    <w:p w14:paraId="317E6237" w14:textId="6E4A6B90" w:rsidR="00C46526" w:rsidRPr="00E72BAA" w:rsidRDefault="00C46526" w:rsidP="00761732">
      <w:pPr>
        <w:pStyle w:val="ListNumber"/>
        <w:numPr>
          <w:ilvl w:val="0"/>
          <w:numId w:val="13"/>
        </w:numPr>
        <w:spacing w:after="0" w:line="240" w:lineRule="auto"/>
        <w:ind w:left="850" w:hanging="850"/>
        <w:rPr>
          <w:rFonts w:ascii="Arial" w:hAnsi="Arial" w:cs="Arial"/>
          <w:bCs/>
          <w:sz w:val="28"/>
          <w:szCs w:val="28"/>
        </w:rPr>
      </w:pPr>
      <w:r w:rsidRPr="00E72BAA">
        <w:rPr>
          <w:rFonts w:ascii="Arial" w:hAnsi="Arial" w:cs="Arial"/>
          <w:bCs/>
          <w:sz w:val="28"/>
          <w:szCs w:val="28"/>
        </w:rPr>
        <w:t>Safeguarding</w:t>
      </w:r>
    </w:p>
    <w:p w14:paraId="5ECE623A" w14:textId="05C52053" w:rsidR="00317CEB" w:rsidRDefault="00317CEB" w:rsidP="005B60F2">
      <w:pPr>
        <w:pStyle w:val="ListNumber"/>
        <w:numPr>
          <w:ilvl w:val="0"/>
          <w:numId w:val="0"/>
        </w:numPr>
        <w:spacing w:after="0" w:line="240" w:lineRule="auto"/>
        <w:ind w:hanging="31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TG reported that he would conduct a further audit in September. At present the club is compliant but </w:t>
      </w:r>
      <w:r w:rsidR="00ED4EAF">
        <w:rPr>
          <w:rFonts w:ascii="Arial" w:hAnsi="Arial" w:cs="Arial"/>
          <w:b w:val="0"/>
          <w:sz w:val="28"/>
          <w:szCs w:val="28"/>
        </w:rPr>
        <w:t xml:space="preserve">he </w:t>
      </w:r>
      <w:r>
        <w:rPr>
          <w:rFonts w:ascii="Arial" w:hAnsi="Arial" w:cs="Arial"/>
          <w:b w:val="0"/>
          <w:sz w:val="28"/>
          <w:szCs w:val="28"/>
        </w:rPr>
        <w:t>is going to complete an NSPCC template</w:t>
      </w:r>
      <w:r w:rsidR="005B60F2">
        <w:rPr>
          <w:rFonts w:ascii="Arial" w:hAnsi="Arial" w:cs="Arial"/>
          <w:b w:val="0"/>
          <w:sz w:val="28"/>
          <w:szCs w:val="28"/>
        </w:rPr>
        <w:t>.</w:t>
      </w:r>
    </w:p>
    <w:p w14:paraId="415C4350" w14:textId="77777777" w:rsidR="005B60F2" w:rsidRDefault="005B60F2" w:rsidP="005B60F2">
      <w:pPr>
        <w:pStyle w:val="ListNumber"/>
        <w:numPr>
          <w:ilvl w:val="0"/>
          <w:numId w:val="0"/>
        </w:numPr>
        <w:spacing w:after="0" w:line="240" w:lineRule="auto"/>
        <w:ind w:hanging="31"/>
        <w:rPr>
          <w:rFonts w:ascii="Arial" w:hAnsi="Arial" w:cs="Arial"/>
          <w:b w:val="0"/>
          <w:sz w:val="28"/>
          <w:szCs w:val="28"/>
        </w:rPr>
      </w:pPr>
    </w:p>
    <w:p w14:paraId="17057AE5" w14:textId="60F157AF" w:rsidR="00721C1F" w:rsidRDefault="005B60F2" w:rsidP="00721C1F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Events involving U18s (</w:t>
      </w:r>
      <w:r w:rsidR="00ED4EAF">
        <w:rPr>
          <w:rFonts w:ascii="Arial" w:hAnsi="Arial" w:cs="Arial"/>
          <w:b w:val="0"/>
          <w:sz w:val="28"/>
          <w:szCs w:val="28"/>
        </w:rPr>
        <w:t xml:space="preserve">and </w:t>
      </w:r>
      <w:r>
        <w:rPr>
          <w:rFonts w:ascii="Arial" w:hAnsi="Arial" w:cs="Arial"/>
          <w:b w:val="0"/>
          <w:sz w:val="28"/>
          <w:szCs w:val="28"/>
        </w:rPr>
        <w:t xml:space="preserve">vulnerable adults) a risk assessment </w:t>
      </w:r>
      <w:r w:rsidR="00721C1F">
        <w:rPr>
          <w:rFonts w:ascii="Arial" w:hAnsi="Arial" w:cs="Arial"/>
          <w:b w:val="0"/>
          <w:sz w:val="28"/>
          <w:szCs w:val="28"/>
        </w:rPr>
        <w:t xml:space="preserve">must </w:t>
      </w:r>
      <w:r>
        <w:rPr>
          <w:rFonts w:ascii="Arial" w:hAnsi="Arial" w:cs="Arial"/>
          <w:b w:val="0"/>
          <w:sz w:val="28"/>
          <w:szCs w:val="28"/>
        </w:rPr>
        <w:t xml:space="preserve">be conducted for each occasion. </w:t>
      </w:r>
    </w:p>
    <w:p w14:paraId="3E4C3F5C" w14:textId="6C529777" w:rsidR="005B60F2" w:rsidRDefault="005B60F2" w:rsidP="00721C1F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Ration of adult supervision we will use the </w:t>
      </w:r>
      <w:r w:rsidR="004B0A19">
        <w:rPr>
          <w:rFonts w:ascii="Arial" w:hAnsi="Arial" w:cs="Arial"/>
          <w:b w:val="0"/>
          <w:sz w:val="28"/>
          <w:szCs w:val="28"/>
        </w:rPr>
        <w:t>following: -</w:t>
      </w:r>
    </w:p>
    <w:p w14:paraId="57C29741" w14:textId="46D4CA8D" w:rsidR="005B60F2" w:rsidRDefault="005B60F2" w:rsidP="005B60F2">
      <w:pPr>
        <w:pStyle w:val="ListNumber"/>
        <w:numPr>
          <w:ilvl w:val="0"/>
          <w:numId w:val="23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Under age </w:t>
      </w:r>
      <w:r w:rsidR="004B0A19">
        <w:rPr>
          <w:rFonts w:ascii="Arial" w:hAnsi="Arial" w:cs="Arial"/>
          <w:b w:val="0"/>
          <w:sz w:val="28"/>
          <w:szCs w:val="28"/>
        </w:rPr>
        <w:t>10 -</w:t>
      </w:r>
      <w:r w:rsidR="00721C1F">
        <w:rPr>
          <w:rFonts w:ascii="Arial" w:hAnsi="Arial" w:cs="Arial"/>
          <w:b w:val="0"/>
          <w:sz w:val="28"/>
          <w:szCs w:val="28"/>
        </w:rPr>
        <w:t xml:space="preserve"> </w:t>
      </w:r>
      <w:r w:rsidR="004B0A19">
        <w:rPr>
          <w:rFonts w:ascii="Arial" w:hAnsi="Arial" w:cs="Arial"/>
          <w:b w:val="0"/>
          <w:sz w:val="28"/>
          <w:szCs w:val="28"/>
        </w:rPr>
        <w:t>one adult</w:t>
      </w:r>
      <w:r>
        <w:rPr>
          <w:rFonts w:ascii="Arial" w:hAnsi="Arial" w:cs="Arial"/>
          <w:b w:val="0"/>
          <w:sz w:val="28"/>
          <w:szCs w:val="28"/>
        </w:rPr>
        <w:t xml:space="preserve"> for 8 children</w:t>
      </w:r>
    </w:p>
    <w:p w14:paraId="4A50E38C" w14:textId="7126AD57" w:rsidR="005B60F2" w:rsidRDefault="005B60F2" w:rsidP="005B60F2">
      <w:pPr>
        <w:pStyle w:val="ListNumber"/>
        <w:numPr>
          <w:ilvl w:val="0"/>
          <w:numId w:val="23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Over age </w:t>
      </w:r>
      <w:r w:rsidR="004B0A19">
        <w:rPr>
          <w:rFonts w:ascii="Arial" w:hAnsi="Arial" w:cs="Arial"/>
          <w:b w:val="0"/>
          <w:sz w:val="28"/>
          <w:szCs w:val="28"/>
        </w:rPr>
        <w:t>10 -</w:t>
      </w:r>
      <w:r>
        <w:rPr>
          <w:rFonts w:ascii="Arial" w:hAnsi="Arial" w:cs="Arial"/>
          <w:b w:val="0"/>
          <w:sz w:val="28"/>
          <w:szCs w:val="28"/>
        </w:rPr>
        <w:t xml:space="preserve"> one adult per 10 children.</w:t>
      </w:r>
    </w:p>
    <w:p w14:paraId="7067A341" w14:textId="77777777" w:rsidR="004B0A19" w:rsidRDefault="004B0A19" w:rsidP="004B0A19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b w:val="0"/>
          <w:sz w:val="28"/>
          <w:szCs w:val="28"/>
        </w:rPr>
      </w:pPr>
    </w:p>
    <w:p w14:paraId="32895AD0" w14:textId="77777777" w:rsidR="004B0A19" w:rsidRDefault="004B0A19" w:rsidP="004B0A19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b w:val="0"/>
          <w:sz w:val="28"/>
          <w:szCs w:val="28"/>
        </w:rPr>
      </w:pPr>
    </w:p>
    <w:p w14:paraId="3E865790" w14:textId="77777777" w:rsidR="004B0A19" w:rsidRDefault="004B0A19" w:rsidP="004B0A19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b w:val="0"/>
          <w:sz w:val="28"/>
          <w:szCs w:val="28"/>
        </w:rPr>
      </w:pPr>
    </w:p>
    <w:p w14:paraId="42EE3FB5" w14:textId="77777777" w:rsidR="004B0A19" w:rsidRDefault="004B0A19" w:rsidP="004B0A19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b w:val="0"/>
          <w:sz w:val="28"/>
          <w:szCs w:val="28"/>
        </w:rPr>
      </w:pPr>
    </w:p>
    <w:p w14:paraId="0B8429D4" w14:textId="77777777" w:rsidR="005B60F2" w:rsidRDefault="005B60F2" w:rsidP="00317CEB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b w:val="0"/>
          <w:sz w:val="28"/>
          <w:szCs w:val="28"/>
        </w:rPr>
      </w:pPr>
    </w:p>
    <w:p w14:paraId="1B6E046A" w14:textId="77777777" w:rsidR="00ED4EAF" w:rsidRDefault="00ED4EAF" w:rsidP="005B60F2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</w:p>
    <w:p w14:paraId="707DE06C" w14:textId="77777777" w:rsidR="00ED4EAF" w:rsidRDefault="00ED4EAF" w:rsidP="005B60F2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</w:p>
    <w:p w14:paraId="57314EE5" w14:textId="66AC0663" w:rsidR="00721C1F" w:rsidRDefault="005B60F2" w:rsidP="005B60F2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Ideally a qualified first aider needs to be available at these events and Club Sundays.</w:t>
      </w:r>
    </w:p>
    <w:p w14:paraId="44746FBE" w14:textId="77777777" w:rsidR="00721C1F" w:rsidRDefault="00721C1F" w:rsidP="005B60F2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</w:p>
    <w:p w14:paraId="219517AD" w14:textId="14B20F69" w:rsidR="005B60F2" w:rsidRDefault="005B60F2" w:rsidP="005B60F2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First Aid Kit </w:t>
      </w:r>
      <w:r w:rsidRPr="00BE759B">
        <w:rPr>
          <w:rFonts w:ascii="Arial" w:hAnsi="Arial" w:cs="Arial"/>
          <w:bCs/>
          <w:sz w:val="28"/>
          <w:szCs w:val="28"/>
        </w:rPr>
        <w:t xml:space="preserve">– </w:t>
      </w:r>
      <w:r w:rsidR="00BE759B" w:rsidRPr="00BE759B">
        <w:rPr>
          <w:rFonts w:ascii="Arial" w:hAnsi="Arial" w:cs="Arial"/>
          <w:bCs/>
          <w:sz w:val="28"/>
          <w:szCs w:val="28"/>
        </w:rPr>
        <w:t xml:space="preserve">Action </w:t>
      </w:r>
      <w:r w:rsidRPr="00BE759B">
        <w:rPr>
          <w:rFonts w:ascii="Arial" w:hAnsi="Arial" w:cs="Arial"/>
          <w:bCs/>
          <w:sz w:val="28"/>
          <w:szCs w:val="28"/>
        </w:rPr>
        <w:t>TG agreed to inspect on a regular basis and replace the contents when necessary</w:t>
      </w:r>
      <w:r>
        <w:rPr>
          <w:rFonts w:ascii="Arial" w:hAnsi="Arial" w:cs="Arial"/>
          <w:b w:val="0"/>
          <w:sz w:val="28"/>
          <w:szCs w:val="28"/>
        </w:rPr>
        <w:t>.</w:t>
      </w:r>
    </w:p>
    <w:p w14:paraId="4E3BC1B1" w14:textId="77777777" w:rsidR="005B60F2" w:rsidRDefault="005B60F2" w:rsidP="005B60F2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</w:p>
    <w:p w14:paraId="73D0B31F" w14:textId="39E704D3" w:rsidR="005B60F2" w:rsidRDefault="005B60F2" w:rsidP="005B60F2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Need to replace current accident book as not GDPR compliant. Need to obtain a complaint Accident / Near miss recording paperwork. One copy to the</w:t>
      </w:r>
      <w:r w:rsidR="009021B1">
        <w:rPr>
          <w:rFonts w:ascii="Arial" w:hAnsi="Arial" w:cs="Arial"/>
          <w:b w:val="0"/>
          <w:sz w:val="28"/>
          <w:szCs w:val="28"/>
        </w:rPr>
        <w:t xml:space="preserve"> person who had the incident. </w:t>
      </w:r>
      <w:r w:rsidR="004B0A19">
        <w:rPr>
          <w:rFonts w:ascii="Arial" w:hAnsi="Arial" w:cs="Arial"/>
          <w:b w:val="0"/>
          <w:sz w:val="28"/>
          <w:szCs w:val="28"/>
        </w:rPr>
        <w:t xml:space="preserve">Plus, </w:t>
      </w:r>
      <w:r>
        <w:rPr>
          <w:rFonts w:ascii="Arial" w:hAnsi="Arial" w:cs="Arial"/>
          <w:b w:val="0"/>
          <w:sz w:val="28"/>
          <w:szCs w:val="28"/>
        </w:rPr>
        <w:t xml:space="preserve">Club </w:t>
      </w:r>
      <w:r w:rsidR="004B0A19">
        <w:rPr>
          <w:rFonts w:ascii="Arial" w:hAnsi="Arial" w:cs="Arial"/>
          <w:b w:val="0"/>
          <w:sz w:val="28"/>
          <w:szCs w:val="28"/>
        </w:rPr>
        <w:t>copies</w:t>
      </w:r>
      <w:r>
        <w:rPr>
          <w:rFonts w:ascii="Arial" w:hAnsi="Arial" w:cs="Arial"/>
          <w:b w:val="0"/>
          <w:sz w:val="28"/>
          <w:szCs w:val="28"/>
        </w:rPr>
        <w:t xml:space="preserve"> will be scanned and hel</w:t>
      </w:r>
      <w:r w:rsidR="00721C1F">
        <w:rPr>
          <w:rFonts w:ascii="Arial" w:hAnsi="Arial" w:cs="Arial"/>
          <w:b w:val="0"/>
          <w:sz w:val="28"/>
          <w:szCs w:val="28"/>
        </w:rPr>
        <w:t>d</w:t>
      </w:r>
      <w:r>
        <w:rPr>
          <w:rFonts w:ascii="Arial" w:hAnsi="Arial" w:cs="Arial"/>
          <w:b w:val="0"/>
          <w:sz w:val="28"/>
          <w:szCs w:val="28"/>
        </w:rPr>
        <w:t xml:space="preserve"> on the clubs OneDrive and paper copy disposed </w:t>
      </w:r>
      <w:r w:rsidR="004B0A19">
        <w:rPr>
          <w:rFonts w:ascii="Arial" w:hAnsi="Arial" w:cs="Arial"/>
          <w:b w:val="0"/>
          <w:sz w:val="28"/>
          <w:szCs w:val="28"/>
        </w:rPr>
        <w:t>of</w:t>
      </w:r>
      <w:r w:rsidR="009021B1">
        <w:rPr>
          <w:rFonts w:ascii="Arial" w:hAnsi="Arial" w:cs="Arial"/>
          <w:b w:val="0"/>
          <w:sz w:val="28"/>
          <w:szCs w:val="28"/>
        </w:rPr>
        <w:t>.</w:t>
      </w:r>
    </w:p>
    <w:p w14:paraId="30B07B15" w14:textId="77777777" w:rsidR="009021B1" w:rsidRDefault="009021B1" w:rsidP="005B60F2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</w:p>
    <w:p w14:paraId="19700B8C" w14:textId="6C5C9065" w:rsidR="009021B1" w:rsidRPr="00BB6397" w:rsidRDefault="009021B1" w:rsidP="005B60F2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BB6397">
        <w:rPr>
          <w:rFonts w:ascii="Arial" w:hAnsi="Arial" w:cs="Arial"/>
          <w:bCs/>
          <w:color w:val="FF0000"/>
          <w:sz w:val="28"/>
          <w:szCs w:val="28"/>
        </w:rPr>
        <w:t>WHO TOOK THIS ACTION</w:t>
      </w:r>
      <w:r w:rsidR="00E72BAA" w:rsidRPr="00BB6397">
        <w:rPr>
          <w:rFonts w:ascii="Arial" w:hAnsi="Arial" w:cs="Arial"/>
          <w:bCs/>
          <w:color w:val="FF0000"/>
          <w:sz w:val="28"/>
          <w:szCs w:val="28"/>
        </w:rPr>
        <w:t>??? SORRY DID NOT RECORD</w:t>
      </w:r>
    </w:p>
    <w:p w14:paraId="758B7601" w14:textId="77777777" w:rsidR="005B60F2" w:rsidRDefault="005B60F2" w:rsidP="009021B1">
      <w:pPr>
        <w:pStyle w:val="ListNumber"/>
        <w:numPr>
          <w:ilvl w:val="0"/>
          <w:numId w:val="0"/>
        </w:numPr>
        <w:spacing w:after="0" w:line="240" w:lineRule="auto"/>
        <w:rPr>
          <w:rFonts w:ascii="Arial" w:hAnsi="Arial" w:cs="Arial"/>
          <w:b w:val="0"/>
          <w:sz w:val="28"/>
          <w:szCs w:val="28"/>
        </w:rPr>
      </w:pPr>
    </w:p>
    <w:p w14:paraId="04080FF7" w14:textId="6DD74D58" w:rsidR="0005256C" w:rsidRDefault="009021B1" w:rsidP="009021B1">
      <w:pPr>
        <w:pStyle w:val="ListNumber"/>
        <w:numPr>
          <w:ilvl w:val="0"/>
          <w:numId w:val="0"/>
        </w:numPr>
        <w:spacing w:after="0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It was noted that the </w:t>
      </w:r>
      <w:r w:rsidR="00076583">
        <w:rPr>
          <w:rFonts w:ascii="Arial" w:hAnsi="Arial" w:cs="Arial"/>
          <w:b w:val="0"/>
          <w:sz w:val="28"/>
          <w:szCs w:val="28"/>
        </w:rPr>
        <w:t>A</w:t>
      </w:r>
      <w:r w:rsidR="0005256C" w:rsidRPr="0005256C">
        <w:rPr>
          <w:rFonts w:ascii="Arial" w:hAnsi="Arial" w:cs="Arial"/>
          <w:b w:val="0"/>
          <w:sz w:val="28"/>
          <w:szCs w:val="28"/>
        </w:rPr>
        <w:t xml:space="preserve">GB position that anyone "coaching" </w:t>
      </w:r>
      <w:r w:rsidR="004B0A19">
        <w:rPr>
          <w:rFonts w:ascii="Arial" w:hAnsi="Arial" w:cs="Arial"/>
          <w:b w:val="0"/>
          <w:sz w:val="28"/>
          <w:szCs w:val="28"/>
        </w:rPr>
        <w:t xml:space="preserve">on the line with students </w:t>
      </w:r>
      <w:r w:rsidR="0005256C" w:rsidRPr="0005256C">
        <w:rPr>
          <w:rFonts w:ascii="Arial" w:hAnsi="Arial" w:cs="Arial"/>
          <w:b w:val="0"/>
          <w:sz w:val="28"/>
          <w:szCs w:val="28"/>
        </w:rPr>
        <w:t xml:space="preserve">needs a valid safeguarding </w:t>
      </w:r>
      <w:r w:rsidR="0097789C" w:rsidRPr="0005256C">
        <w:rPr>
          <w:rFonts w:ascii="Arial" w:hAnsi="Arial" w:cs="Arial"/>
          <w:b w:val="0"/>
          <w:sz w:val="28"/>
          <w:szCs w:val="28"/>
        </w:rPr>
        <w:t>qualification.</w:t>
      </w:r>
    </w:p>
    <w:p w14:paraId="115C5545" w14:textId="77777777" w:rsidR="00B26309" w:rsidRDefault="00B26309" w:rsidP="0005256C">
      <w:pPr>
        <w:pStyle w:val="ListNumber"/>
        <w:numPr>
          <w:ilvl w:val="0"/>
          <w:numId w:val="0"/>
        </w:numPr>
        <w:spacing w:after="0"/>
        <w:ind w:left="173" w:hanging="173"/>
        <w:rPr>
          <w:rFonts w:ascii="Arial" w:hAnsi="Arial" w:cs="Arial"/>
          <w:b w:val="0"/>
          <w:sz w:val="28"/>
          <w:szCs w:val="28"/>
        </w:rPr>
      </w:pPr>
    </w:p>
    <w:p w14:paraId="56F57CEC" w14:textId="4ED2B21E" w:rsidR="00F00C41" w:rsidRPr="00E72BAA" w:rsidRDefault="17B33CD6" w:rsidP="00761732">
      <w:pPr>
        <w:pStyle w:val="ListNumber"/>
        <w:numPr>
          <w:ilvl w:val="0"/>
          <w:numId w:val="13"/>
        </w:numPr>
        <w:spacing w:after="0"/>
        <w:ind w:left="850" w:hanging="850"/>
        <w:rPr>
          <w:rFonts w:ascii="Arial" w:hAnsi="Arial" w:cs="Arial"/>
          <w:bCs/>
          <w:sz w:val="28"/>
          <w:szCs w:val="28"/>
        </w:rPr>
      </w:pPr>
      <w:r w:rsidRPr="00E72BAA">
        <w:rPr>
          <w:rFonts w:ascii="Arial" w:hAnsi="Arial" w:cs="Arial"/>
          <w:bCs/>
          <w:sz w:val="28"/>
          <w:szCs w:val="28"/>
        </w:rPr>
        <w:t>Range</w:t>
      </w:r>
    </w:p>
    <w:p w14:paraId="62E3CCC7" w14:textId="6FB6B4B8" w:rsidR="003B1F10" w:rsidRDefault="009021B1" w:rsidP="00567F40">
      <w:pPr>
        <w:pStyle w:val="ListNumber"/>
        <w:numPr>
          <w:ilvl w:val="0"/>
          <w:numId w:val="0"/>
        </w:numPr>
        <w:spacing w:after="0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Agreed to operate </w:t>
      </w:r>
      <w:r w:rsidR="003B1F10">
        <w:rPr>
          <w:rFonts w:ascii="Arial" w:hAnsi="Arial" w:cs="Arial"/>
          <w:b w:val="0"/>
          <w:sz w:val="28"/>
          <w:szCs w:val="28"/>
        </w:rPr>
        <w:t xml:space="preserve">Club Sunday </w:t>
      </w:r>
      <w:r>
        <w:rPr>
          <w:rFonts w:ascii="Arial" w:hAnsi="Arial" w:cs="Arial"/>
          <w:b w:val="0"/>
          <w:sz w:val="28"/>
          <w:szCs w:val="28"/>
        </w:rPr>
        <w:t xml:space="preserve">Range </w:t>
      </w:r>
      <w:r w:rsidR="003B1F10">
        <w:rPr>
          <w:rFonts w:ascii="Arial" w:hAnsi="Arial" w:cs="Arial"/>
          <w:b w:val="0"/>
          <w:sz w:val="28"/>
          <w:szCs w:val="28"/>
        </w:rPr>
        <w:t>Rota – to open range at 10am – 1 week in 8</w:t>
      </w:r>
      <w:r>
        <w:rPr>
          <w:rFonts w:ascii="Arial" w:hAnsi="Arial" w:cs="Arial"/>
          <w:b w:val="0"/>
          <w:sz w:val="28"/>
          <w:szCs w:val="28"/>
        </w:rPr>
        <w:t xml:space="preserve">. </w:t>
      </w:r>
      <w:r w:rsidR="00BE759B" w:rsidRPr="00BE759B">
        <w:rPr>
          <w:rFonts w:ascii="Arial" w:hAnsi="Arial" w:cs="Arial"/>
          <w:bCs/>
          <w:sz w:val="28"/>
          <w:szCs w:val="28"/>
        </w:rPr>
        <w:t xml:space="preserve">Action </w:t>
      </w:r>
      <w:r w:rsidRPr="00BE759B">
        <w:rPr>
          <w:rFonts w:ascii="Arial" w:hAnsi="Arial" w:cs="Arial"/>
          <w:bCs/>
          <w:sz w:val="28"/>
          <w:szCs w:val="28"/>
        </w:rPr>
        <w:t xml:space="preserve">TB to prepare Rota after AGM with </w:t>
      </w:r>
      <w:r w:rsidR="004B0A19" w:rsidRPr="00BE759B">
        <w:rPr>
          <w:rFonts w:ascii="Arial" w:hAnsi="Arial" w:cs="Arial"/>
          <w:bCs/>
          <w:sz w:val="28"/>
          <w:szCs w:val="28"/>
        </w:rPr>
        <w:t xml:space="preserve">the </w:t>
      </w:r>
      <w:r w:rsidRPr="00BE759B">
        <w:rPr>
          <w:rFonts w:ascii="Arial" w:hAnsi="Arial" w:cs="Arial"/>
          <w:bCs/>
          <w:sz w:val="28"/>
          <w:szCs w:val="28"/>
        </w:rPr>
        <w:t>new committee</w:t>
      </w:r>
      <w:r>
        <w:rPr>
          <w:rFonts w:ascii="Arial" w:hAnsi="Arial" w:cs="Arial"/>
          <w:b w:val="0"/>
          <w:sz w:val="28"/>
          <w:szCs w:val="28"/>
        </w:rPr>
        <w:t>.</w:t>
      </w:r>
    </w:p>
    <w:p w14:paraId="45D07A61" w14:textId="77777777" w:rsidR="00792101" w:rsidRDefault="00792101" w:rsidP="00EC5C9D">
      <w:pPr>
        <w:pStyle w:val="ListNumber"/>
        <w:numPr>
          <w:ilvl w:val="0"/>
          <w:numId w:val="0"/>
        </w:numPr>
        <w:spacing w:after="0"/>
        <w:ind w:left="1701"/>
        <w:rPr>
          <w:rFonts w:ascii="Arial" w:hAnsi="Arial" w:cs="Arial"/>
          <w:b w:val="0"/>
          <w:sz w:val="28"/>
          <w:szCs w:val="28"/>
        </w:rPr>
      </w:pPr>
    </w:p>
    <w:p w14:paraId="06CE8CF8" w14:textId="673E05FB" w:rsidR="00C91EF5" w:rsidRPr="00E72BAA" w:rsidRDefault="00C91EF5" w:rsidP="00761732">
      <w:pPr>
        <w:pStyle w:val="ListNumber"/>
        <w:numPr>
          <w:ilvl w:val="0"/>
          <w:numId w:val="13"/>
        </w:numPr>
        <w:spacing w:after="0"/>
        <w:ind w:left="850" w:hanging="850"/>
        <w:rPr>
          <w:rFonts w:ascii="Arial" w:hAnsi="Arial" w:cs="Arial"/>
          <w:bCs/>
          <w:sz w:val="28"/>
          <w:szCs w:val="28"/>
        </w:rPr>
      </w:pPr>
      <w:r w:rsidRPr="00E72BAA">
        <w:rPr>
          <w:rFonts w:ascii="Arial" w:hAnsi="Arial" w:cs="Arial"/>
          <w:bCs/>
          <w:sz w:val="28"/>
          <w:szCs w:val="28"/>
        </w:rPr>
        <w:t>Equipment</w:t>
      </w:r>
    </w:p>
    <w:p w14:paraId="0DABE96E" w14:textId="4DE598FC" w:rsidR="00D12078" w:rsidRDefault="00D12078" w:rsidP="00761732">
      <w:pPr>
        <w:pStyle w:val="ListNumber"/>
        <w:numPr>
          <w:ilvl w:val="0"/>
          <w:numId w:val="0"/>
        </w:numPr>
        <w:spacing w:after="0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As the club is about to receive equipment from St Edmunds </w:t>
      </w:r>
      <w:r w:rsidR="003B1F10">
        <w:rPr>
          <w:rFonts w:ascii="Arial" w:hAnsi="Arial" w:cs="Arial"/>
          <w:b w:val="0"/>
          <w:sz w:val="28"/>
          <w:szCs w:val="28"/>
        </w:rPr>
        <w:t>Archers,</w:t>
      </w:r>
      <w:r>
        <w:rPr>
          <w:rFonts w:ascii="Arial" w:hAnsi="Arial" w:cs="Arial"/>
          <w:b w:val="0"/>
          <w:sz w:val="28"/>
          <w:szCs w:val="28"/>
        </w:rPr>
        <w:t xml:space="preserve"> we should re</w:t>
      </w:r>
      <w:r w:rsidR="003B1F10">
        <w:rPr>
          <w:rFonts w:ascii="Arial" w:hAnsi="Arial" w:cs="Arial"/>
          <w:b w:val="0"/>
          <w:sz w:val="28"/>
          <w:szCs w:val="28"/>
        </w:rPr>
        <w:t>-</w:t>
      </w:r>
      <w:r>
        <w:rPr>
          <w:rFonts w:ascii="Arial" w:hAnsi="Arial" w:cs="Arial"/>
          <w:b w:val="0"/>
          <w:sz w:val="28"/>
          <w:szCs w:val="28"/>
        </w:rPr>
        <w:t>evaluate the clubs needs in light of their generous donation.</w:t>
      </w:r>
    </w:p>
    <w:p w14:paraId="0D0ECA6B" w14:textId="77777777" w:rsidR="00217E53" w:rsidRDefault="00217E53" w:rsidP="00217E53">
      <w:pPr>
        <w:pStyle w:val="ListNumber"/>
        <w:numPr>
          <w:ilvl w:val="0"/>
          <w:numId w:val="0"/>
        </w:numPr>
        <w:spacing w:after="0"/>
        <w:rPr>
          <w:rFonts w:ascii="Arial" w:hAnsi="Arial" w:cs="Arial"/>
          <w:b w:val="0"/>
          <w:sz w:val="28"/>
          <w:szCs w:val="28"/>
        </w:rPr>
      </w:pPr>
    </w:p>
    <w:p w14:paraId="3058A50E" w14:textId="15B2DC1B" w:rsidR="00217E53" w:rsidRDefault="00217E53" w:rsidP="00217E53">
      <w:pPr>
        <w:pStyle w:val="ListNumber"/>
        <w:numPr>
          <w:ilvl w:val="0"/>
          <w:numId w:val="0"/>
        </w:numPr>
        <w:spacing w:after="0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The meeting agreed to purchase the following.</w:t>
      </w:r>
    </w:p>
    <w:p w14:paraId="6AF0F324" w14:textId="7E836421" w:rsidR="00217E53" w:rsidRDefault="001C55D6" w:rsidP="00217E53">
      <w:pPr>
        <w:pStyle w:val="ListNumber"/>
        <w:numPr>
          <w:ilvl w:val="0"/>
          <w:numId w:val="24"/>
        </w:numPr>
        <w:spacing w:after="0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New Arm Guards </w:t>
      </w:r>
      <w:r w:rsidR="00217E53">
        <w:rPr>
          <w:rFonts w:ascii="Arial" w:hAnsi="Arial" w:cs="Arial"/>
          <w:b w:val="0"/>
          <w:sz w:val="28"/>
          <w:szCs w:val="28"/>
        </w:rPr>
        <w:t>12</w:t>
      </w:r>
      <w:r w:rsidR="00721C1F">
        <w:rPr>
          <w:rFonts w:ascii="Arial" w:hAnsi="Arial" w:cs="Arial"/>
          <w:b w:val="0"/>
          <w:sz w:val="28"/>
          <w:szCs w:val="28"/>
        </w:rPr>
        <w:t xml:space="preserve"> circa </w:t>
      </w:r>
      <w:r w:rsidR="005951DF">
        <w:rPr>
          <w:rFonts w:ascii="Arial" w:hAnsi="Arial" w:cs="Arial"/>
          <w:b w:val="0"/>
          <w:sz w:val="28"/>
          <w:szCs w:val="28"/>
        </w:rPr>
        <w:t>£</w:t>
      </w:r>
      <w:r w:rsidR="00217E53">
        <w:rPr>
          <w:rFonts w:ascii="Arial" w:hAnsi="Arial" w:cs="Arial"/>
          <w:b w:val="0"/>
          <w:sz w:val="28"/>
          <w:szCs w:val="28"/>
        </w:rPr>
        <w:t>65</w:t>
      </w:r>
    </w:p>
    <w:p w14:paraId="33A7E1E6" w14:textId="18B04B29" w:rsidR="00E73AFC" w:rsidRDefault="00E73AFC" w:rsidP="00DA5228">
      <w:pPr>
        <w:pStyle w:val="ListNumber"/>
        <w:numPr>
          <w:ilvl w:val="0"/>
          <w:numId w:val="24"/>
        </w:numPr>
        <w:spacing w:after="0"/>
        <w:rPr>
          <w:rFonts w:ascii="Arial" w:hAnsi="Arial" w:cs="Arial"/>
          <w:b w:val="0"/>
          <w:sz w:val="28"/>
          <w:szCs w:val="28"/>
        </w:rPr>
      </w:pPr>
      <w:r w:rsidRPr="00217E53">
        <w:rPr>
          <w:rFonts w:ascii="Arial" w:hAnsi="Arial" w:cs="Arial"/>
          <w:b w:val="0"/>
          <w:sz w:val="28"/>
          <w:szCs w:val="28"/>
        </w:rPr>
        <w:t xml:space="preserve">TenZone TZ65 SPRF Replacement Foam </w:t>
      </w:r>
      <w:r w:rsidR="00761732" w:rsidRPr="00217E53">
        <w:rPr>
          <w:rFonts w:ascii="Arial" w:hAnsi="Arial" w:cs="Arial"/>
          <w:b w:val="0"/>
          <w:sz w:val="28"/>
          <w:szCs w:val="28"/>
        </w:rPr>
        <w:t>10</w:t>
      </w:r>
      <w:r w:rsidR="00792101" w:rsidRPr="00217E53">
        <w:rPr>
          <w:rFonts w:ascii="Arial" w:hAnsi="Arial" w:cs="Arial"/>
          <w:b w:val="0"/>
          <w:sz w:val="28"/>
          <w:szCs w:val="28"/>
        </w:rPr>
        <w:t xml:space="preserve"> x </w:t>
      </w:r>
      <w:r w:rsidR="00761732" w:rsidRPr="00217E53">
        <w:rPr>
          <w:rFonts w:ascii="Arial" w:hAnsi="Arial" w:cs="Arial"/>
          <w:b w:val="0"/>
          <w:sz w:val="28"/>
          <w:szCs w:val="28"/>
        </w:rPr>
        <w:t>12</w:t>
      </w:r>
      <w:r w:rsidRPr="00217E53">
        <w:rPr>
          <w:rFonts w:ascii="Arial" w:hAnsi="Arial" w:cs="Arial"/>
          <w:b w:val="0"/>
          <w:sz w:val="28"/>
          <w:szCs w:val="28"/>
        </w:rPr>
        <w:t>cm high £</w:t>
      </w:r>
      <w:r w:rsidR="00761732" w:rsidRPr="00217E53">
        <w:rPr>
          <w:rFonts w:ascii="Arial" w:hAnsi="Arial" w:cs="Arial"/>
          <w:b w:val="0"/>
          <w:sz w:val="28"/>
          <w:szCs w:val="28"/>
        </w:rPr>
        <w:t>21</w:t>
      </w:r>
      <w:r w:rsidR="00792101" w:rsidRPr="00217E53">
        <w:rPr>
          <w:rFonts w:ascii="Arial" w:hAnsi="Arial" w:cs="Arial"/>
          <w:b w:val="0"/>
          <w:sz w:val="28"/>
          <w:szCs w:val="28"/>
        </w:rPr>
        <w:t>each</w:t>
      </w:r>
      <w:r w:rsidR="00761732" w:rsidRPr="00217E53">
        <w:rPr>
          <w:rFonts w:ascii="Arial" w:hAnsi="Arial" w:cs="Arial"/>
          <w:b w:val="0"/>
          <w:sz w:val="28"/>
          <w:szCs w:val="28"/>
        </w:rPr>
        <w:t xml:space="preserve"> =£210</w:t>
      </w:r>
      <w:r w:rsidRPr="00217E53">
        <w:rPr>
          <w:rFonts w:ascii="Arial" w:hAnsi="Arial" w:cs="Arial"/>
          <w:b w:val="0"/>
          <w:sz w:val="28"/>
          <w:szCs w:val="28"/>
        </w:rPr>
        <w:t xml:space="preserve"> + postage</w:t>
      </w:r>
      <w:r w:rsidR="00792101" w:rsidRPr="00217E53">
        <w:rPr>
          <w:rFonts w:ascii="Arial" w:hAnsi="Arial" w:cs="Arial"/>
          <w:b w:val="0"/>
          <w:sz w:val="28"/>
          <w:szCs w:val="28"/>
        </w:rPr>
        <w:t xml:space="preserve">. </w:t>
      </w:r>
      <w:r w:rsidR="00217E53">
        <w:rPr>
          <w:rFonts w:ascii="Arial" w:hAnsi="Arial" w:cs="Arial"/>
          <w:b w:val="0"/>
          <w:sz w:val="28"/>
          <w:szCs w:val="28"/>
        </w:rPr>
        <w:t xml:space="preserve">To allow </w:t>
      </w:r>
      <w:r w:rsidR="00721C1F">
        <w:rPr>
          <w:rFonts w:ascii="Arial" w:hAnsi="Arial" w:cs="Arial"/>
          <w:b w:val="0"/>
          <w:sz w:val="28"/>
          <w:szCs w:val="28"/>
        </w:rPr>
        <w:t>repairs</w:t>
      </w:r>
      <w:r w:rsidR="00217E53">
        <w:rPr>
          <w:rFonts w:ascii="Arial" w:hAnsi="Arial" w:cs="Arial"/>
          <w:b w:val="0"/>
          <w:sz w:val="28"/>
          <w:szCs w:val="28"/>
        </w:rPr>
        <w:t xml:space="preserve"> over the winter.</w:t>
      </w:r>
    </w:p>
    <w:p w14:paraId="6F3A95AD" w14:textId="77777777" w:rsidR="00BB6397" w:rsidRDefault="00BB6397" w:rsidP="00BB6397">
      <w:pPr>
        <w:pStyle w:val="ListNumber"/>
        <w:numPr>
          <w:ilvl w:val="0"/>
          <w:numId w:val="0"/>
        </w:numPr>
        <w:spacing w:after="0"/>
        <w:ind w:left="173" w:hanging="173"/>
        <w:rPr>
          <w:rFonts w:ascii="Arial" w:hAnsi="Arial" w:cs="Arial"/>
          <w:b w:val="0"/>
          <w:sz w:val="28"/>
          <w:szCs w:val="28"/>
        </w:rPr>
      </w:pPr>
    </w:p>
    <w:p w14:paraId="2E3C5859" w14:textId="77777777" w:rsidR="00BB6397" w:rsidRPr="00E62B34" w:rsidRDefault="00BB6397" w:rsidP="00BB6397">
      <w:pPr>
        <w:ind w:left="0"/>
        <w:rPr>
          <w:rFonts w:ascii="Arial" w:hAnsi="Arial" w:cs="Arial"/>
          <w:b/>
          <w:bCs/>
        </w:rPr>
      </w:pPr>
      <w:r w:rsidRPr="00E62B34">
        <w:rPr>
          <w:rFonts w:ascii="Arial" w:hAnsi="Arial" w:cs="Arial"/>
          <w:b/>
          <w:bCs/>
        </w:rPr>
        <w:t>Target Faces</w:t>
      </w:r>
    </w:p>
    <w:p w14:paraId="27DD06BF" w14:textId="0C32FF4F" w:rsidR="002F462A" w:rsidRDefault="00BB6397" w:rsidP="00BB6397">
      <w:pPr>
        <w:ind w:left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The club introduced the use of waterproof </w:t>
      </w:r>
      <w:r>
        <w:rPr>
          <w:rFonts w:ascii="Arial" w:hAnsi="Arial" w:cs="Arial"/>
        </w:rPr>
        <w:t>target</w:t>
      </w:r>
      <w:r>
        <w:rPr>
          <w:rFonts w:ascii="Arial" w:hAnsi="Arial" w:cs="Arial"/>
        </w:rPr>
        <w:t xml:space="preserve"> faces this year so that they can be left out in most weathers. But have noticed a deterioration of the larger 122cm waterproof faces compared to the nursery range 80cm faces. This might be usage but to understand this better we ask all members to only </w:t>
      </w:r>
      <w:r w:rsidRPr="004D4B0B">
        <w:rPr>
          <w:rFonts w:ascii="Arial" w:hAnsi="Arial" w:cs="Arial"/>
        </w:rPr>
        <w:t>use bullet style arrows</w:t>
      </w:r>
      <w:r>
        <w:rPr>
          <w:rFonts w:ascii="Arial" w:hAnsi="Arial" w:cs="Arial"/>
        </w:rPr>
        <w:t xml:space="preserve"> points on them. And to use paper faces for points with “shoulders” and to remove them after use as they can’t tolerate getting wet. </w:t>
      </w:r>
    </w:p>
    <w:p w14:paraId="6D75669A" w14:textId="4EBE330C" w:rsidR="004B0A19" w:rsidRDefault="00BE759B" w:rsidP="004B0A19">
      <w:pPr>
        <w:pStyle w:val="ListNumber"/>
        <w:numPr>
          <w:ilvl w:val="0"/>
          <w:numId w:val="0"/>
        </w:numPr>
        <w:spacing w:after="0"/>
        <w:ind w:left="360"/>
        <w:rPr>
          <w:rFonts w:ascii="Arial" w:hAnsi="Arial" w:cs="Arial"/>
          <w:bCs/>
          <w:sz w:val="28"/>
          <w:szCs w:val="28"/>
        </w:rPr>
      </w:pPr>
      <w:r w:rsidRPr="00BE759B">
        <w:rPr>
          <w:rFonts w:ascii="Arial" w:hAnsi="Arial" w:cs="Arial"/>
          <w:bCs/>
          <w:sz w:val="28"/>
          <w:szCs w:val="28"/>
        </w:rPr>
        <w:t xml:space="preserve">Action </w:t>
      </w:r>
      <w:r w:rsidR="004B0A19" w:rsidRPr="00BE759B">
        <w:rPr>
          <w:rFonts w:ascii="Arial" w:hAnsi="Arial" w:cs="Arial"/>
          <w:bCs/>
          <w:sz w:val="28"/>
          <w:szCs w:val="28"/>
        </w:rPr>
        <w:t xml:space="preserve">TB to update Range Rules </w:t>
      </w:r>
      <w:r w:rsidR="00BB6397">
        <w:rPr>
          <w:rFonts w:ascii="Arial" w:hAnsi="Arial" w:cs="Arial"/>
          <w:bCs/>
          <w:sz w:val="28"/>
          <w:szCs w:val="28"/>
        </w:rPr>
        <w:t>and communicate in newsletter.</w:t>
      </w:r>
      <w:r w:rsidR="004B0A19" w:rsidRPr="00BE759B">
        <w:rPr>
          <w:rFonts w:ascii="Arial" w:hAnsi="Arial" w:cs="Arial"/>
          <w:bCs/>
          <w:sz w:val="28"/>
          <w:szCs w:val="28"/>
        </w:rPr>
        <w:t>to reflect this.</w:t>
      </w:r>
    </w:p>
    <w:p w14:paraId="661F252F" w14:textId="77777777" w:rsidR="00BB6397" w:rsidRDefault="00BB6397" w:rsidP="004B0A19">
      <w:pPr>
        <w:pStyle w:val="ListNumber"/>
        <w:numPr>
          <w:ilvl w:val="0"/>
          <w:numId w:val="0"/>
        </w:numPr>
        <w:spacing w:after="0"/>
        <w:ind w:left="360"/>
        <w:rPr>
          <w:rFonts w:ascii="Arial" w:hAnsi="Arial" w:cs="Arial"/>
          <w:bCs/>
          <w:sz w:val="28"/>
          <w:szCs w:val="28"/>
        </w:rPr>
      </w:pPr>
    </w:p>
    <w:p w14:paraId="2E76B321" w14:textId="77777777" w:rsidR="00BB6397" w:rsidRDefault="00BB6397" w:rsidP="004B0A19">
      <w:pPr>
        <w:pStyle w:val="ListNumber"/>
        <w:numPr>
          <w:ilvl w:val="0"/>
          <w:numId w:val="0"/>
        </w:numPr>
        <w:spacing w:after="0"/>
        <w:ind w:left="360"/>
        <w:rPr>
          <w:rFonts w:ascii="Arial" w:hAnsi="Arial" w:cs="Arial"/>
          <w:bCs/>
          <w:sz w:val="28"/>
          <w:szCs w:val="28"/>
        </w:rPr>
      </w:pPr>
    </w:p>
    <w:p w14:paraId="3ABDD320" w14:textId="77777777" w:rsidR="00BB6397" w:rsidRPr="00BE759B" w:rsidRDefault="00BB6397" w:rsidP="004B0A19">
      <w:pPr>
        <w:pStyle w:val="ListNumber"/>
        <w:numPr>
          <w:ilvl w:val="0"/>
          <w:numId w:val="0"/>
        </w:numPr>
        <w:spacing w:after="0"/>
        <w:ind w:left="360"/>
        <w:rPr>
          <w:rFonts w:ascii="Arial" w:hAnsi="Arial" w:cs="Arial"/>
          <w:bCs/>
          <w:sz w:val="28"/>
          <w:szCs w:val="28"/>
        </w:rPr>
      </w:pPr>
    </w:p>
    <w:p w14:paraId="7B312F19" w14:textId="77777777" w:rsidR="00D80766" w:rsidRDefault="00D80766" w:rsidP="00D80766">
      <w:pPr>
        <w:pStyle w:val="ListNumber"/>
        <w:numPr>
          <w:ilvl w:val="0"/>
          <w:numId w:val="0"/>
        </w:numPr>
        <w:spacing w:after="0"/>
        <w:ind w:left="720"/>
        <w:rPr>
          <w:rFonts w:ascii="Arial" w:hAnsi="Arial" w:cs="Arial"/>
          <w:b w:val="0"/>
          <w:sz w:val="28"/>
          <w:szCs w:val="28"/>
        </w:rPr>
      </w:pPr>
    </w:p>
    <w:p w14:paraId="2EFCD4BE" w14:textId="4CEAB981" w:rsidR="00386CBB" w:rsidRPr="009B37B4" w:rsidRDefault="17B33CD6" w:rsidP="00761732">
      <w:pPr>
        <w:pStyle w:val="ListNumber"/>
        <w:numPr>
          <w:ilvl w:val="0"/>
          <w:numId w:val="13"/>
        </w:numPr>
        <w:spacing w:after="0"/>
        <w:ind w:left="1210" w:hanging="850"/>
        <w:rPr>
          <w:rFonts w:ascii="Arial" w:hAnsi="Arial" w:cs="Arial"/>
          <w:bCs/>
          <w:sz w:val="28"/>
          <w:szCs w:val="28"/>
        </w:rPr>
      </w:pPr>
      <w:r w:rsidRPr="009B37B4">
        <w:rPr>
          <w:rFonts w:ascii="Arial" w:hAnsi="Arial" w:cs="Arial"/>
          <w:bCs/>
          <w:sz w:val="28"/>
          <w:szCs w:val="28"/>
        </w:rPr>
        <w:t>Training</w:t>
      </w:r>
    </w:p>
    <w:p w14:paraId="35500C9A" w14:textId="0AF33D61" w:rsidR="005B41D4" w:rsidRPr="00BE759B" w:rsidRDefault="005B41D4" w:rsidP="005B41D4">
      <w:pPr>
        <w:pStyle w:val="ListNumber"/>
        <w:numPr>
          <w:ilvl w:val="0"/>
          <w:numId w:val="0"/>
        </w:numPr>
        <w:spacing w:after="0"/>
        <w:ind w:left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The training programme next year </w:t>
      </w:r>
      <w:r w:rsidR="004B0A19">
        <w:rPr>
          <w:rFonts w:ascii="Arial" w:hAnsi="Arial" w:cs="Arial"/>
          <w:b w:val="0"/>
          <w:sz w:val="28"/>
          <w:szCs w:val="28"/>
        </w:rPr>
        <w:t>is to</w:t>
      </w:r>
      <w:r>
        <w:rPr>
          <w:rFonts w:ascii="Arial" w:hAnsi="Arial" w:cs="Arial"/>
          <w:b w:val="0"/>
          <w:sz w:val="28"/>
          <w:szCs w:val="28"/>
        </w:rPr>
        <w:t xml:space="preserve"> be </w:t>
      </w:r>
      <w:r w:rsidR="00721C1F">
        <w:rPr>
          <w:rFonts w:ascii="Arial" w:hAnsi="Arial" w:cs="Arial"/>
          <w:b w:val="0"/>
          <w:sz w:val="28"/>
          <w:szCs w:val="28"/>
        </w:rPr>
        <w:t>four</w:t>
      </w:r>
      <w:r>
        <w:rPr>
          <w:rFonts w:ascii="Arial" w:hAnsi="Arial" w:cs="Arial"/>
          <w:b w:val="0"/>
          <w:sz w:val="28"/>
          <w:szCs w:val="28"/>
        </w:rPr>
        <w:t xml:space="preserve"> tasters and fo</w:t>
      </w:r>
      <w:r w:rsidR="00721C1F">
        <w:rPr>
          <w:rFonts w:ascii="Arial" w:hAnsi="Arial" w:cs="Arial"/>
          <w:b w:val="0"/>
          <w:sz w:val="28"/>
          <w:szCs w:val="28"/>
        </w:rPr>
        <w:t>u</w:t>
      </w:r>
      <w:r>
        <w:rPr>
          <w:rFonts w:ascii="Arial" w:hAnsi="Arial" w:cs="Arial"/>
          <w:b w:val="0"/>
          <w:sz w:val="28"/>
          <w:szCs w:val="28"/>
        </w:rPr>
        <w:t>r beginners on alternate months April to October.</w:t>
      </w:r>
      <w:r w:rsidR="004B0A19">
        <w:rPr>
          <w:rFonts w:ascii="Arial" w:hAnsi="Arial" w:cs="Arial"/>
          <w:b w:val="0"/>
          <w:sz w:val="28"/>
          <w:szCs w:val="28"/>
        </w:rPr>
        <w:t xml:space="preserve"> </w:t>
      </w:r>
      <w:r w:rsidR="00BE759B" w:rsidRPr="00BE759B">
        <w:rPr>
          <w:rFonts w:ascii="Arial" w:hAnsi="Arial" w:cs="Arial"/>
          <w:bCs/>
          <w:sz w:val="28"/>
          <w:szCs w:val="28"/>
        </w:rPr>
        <w:t xml:space="preserve">Action </w:t>
      </w:r>
      <w:r w:rsidR="004B0A19" w:rsidRPr="00BE759B">
        <w:rPr>
          <w:rFonts w:ascii="Arial" w:hAnsi="Arial" w:cs="Arial"/>
          <w:bCs/>
          <w:sz w:val="28"/>
          <w:szCs w:val="28"/>
        </w:rPr>
        <w:t xml:space="preserve">CR to prepare training programme </w:t>
      </w:r>
      <w:r w:rsidR="00BE759B" w:rsidRPr="00BE759B">
        <w:rPr>
          <w:rFonts w:ascii="Arial" w:hAnsi="Arial" w:cs="Arial"/>
          <w:bCs/>
          <w:sz w:val="28"/>
          <w:szCs w:val="28"/>
        </w:rPr>
        <w:t xml:space="preserve">for 2024 </w:t>
      </w:r>
      <w:r w:rsidR="004B0A19" w:rsidRPr="00BE759B">
        <w:rPr>
          <w:rFonts w:ascii="Arial" w:hAnsi="Arial" w:cs="Arial"/>
          <w:bCs/>
          <w:sz w:val="28"/>
          <w:szCs w:val="28"/>
        </w:rPr>
        <w:t>and dates.</w:t>
      </w:r>
    </w:p>
    <w:p w14:paraId="2EF32F6A" w14:textId="77777777" w:rsidR="00BE759B" w:rsidRDefault="00BE759B" w:rsidP="005B41D4">
      <w:pPr>
        <w:pStyle w:val="ListNumber"/>
        <w:numPr>
          <w:ilvl w:val="0"/>
          <w:numId w:val="0"/>
        </w:numPr>
        <w:spacing w:after="0"/>
        <w:ind w:left="284"/>
        <w:rPr>
          <w:rFonts w:ascii="Arial" w:hAnsi="Arial" w:cs="Arial"/>
          <w:b w:val="0"/>
          <w:sz w:val="28"/>
          <w:szCs w:val="28"/>
        </w:rPr>
      </w:pPr>
    </w:p>
    <w:p w14:paraId="22293B3F" w14:textId="2186CD7F" w:rsidR="005B41D4" w:rsidRDefault="005B41D4" w:rsidP="005B41D4">
      <w:pPr>
        <w:pStyle w:val="ListNumber"/>
        <w:numPr>
          <w:ilvl w:val="0"/>
          <w:numId w:val="0"/>
        </w:numPr>
        <w:spacing w:after="0"/>
        <w:ind w:left="284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Propose to run one of the Beginners courses in June on a Saturday(s) with revised timescales to include pack</w:t>
      </w:r>
      <w:r w:rsidR="00721C1F">
        <w:rPr>
          <w:rFonts w:ascii="Arial" w:hAnsi="Arial" w:cs="Arial"/>
          <w:b w:val="0"/>
          <w:sz w:val="28"/>
          <w:szCs w:val="28"/>
        </w:rPr>
        <w:t>ing away</w:t>
      </w:r>
      <w:r>
        <w:rPr>
          <w:rFonts w:ascii="Arial" w:hAnsi="Arial" w:cs="Arial"/>
          <w:b w:val="0"/>
          <w:sz w:val="28"/>
          <w:szCs w:val="28"/>
        </w:rPr>
        <w:t xml:space="preserve"> and a talk.</w:t>
      </w:r>
    </w:p>
    <w:p w14:paraId="62173D0B" w14:textId="77777777" w:rsidR="004B0A19" w:rsidRDefault="004B0A19" w:rsidP="005B41D4">
      <w:pPr>
        <w:pStyle w:val="ListNumber"/>
        <w:numPr>
          <w:ilvl w:val="0"/>
          <w:numId w:val="0"/>
        </w:numPr>
        <w:spacing w:after="0"/>
        <w:ind w:left="284"/>
        <w:rPr>
          <w:rFonts w:ascii="Arial" w:hAnsi="Arial" w:cs="Arial"/>
          <w:b w:val="0"/>
          <w:sz w:val="28"/>
          <w:szCs w:val="28"/>
        </w:rPr>
      </w:pPr>
    </w:p>
    <w:p w14:paraId="7E70FABB" w14:textId="3EBF3E0F" w:rsidR="005B41D4" w:rsidRPr="00BE759B" w:rsidRDefault="005B41D4" w:rsidP="005B41D4">
      <w:pPr>
        <w:pStyle w:val="ListNumber"/>
        <w:numPr>
          <w:ilvl w:val="0"/>
          <w:numId w:val="0"/>
        </w:numPr>
        <w:spacing w:after="0"/>
        <w:ind w:left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Joining the club by a novice is once again only via a </w:t>
      </w:r>
      <w:r w:rsidR="00721C1F">
        <w:rPr>
          <w:rFonts w:ascii="Arial" w:hAnsi="Arial" w:cs="Arial"/>
          <w:b w:val="0"/>
          <w:sz w:val="28"/>
          <w:szCs w:val="28"/>
        </w:rPr>
        <w:t>beginner’s</w:t>
      </w:r>
      <w:r>
        <w:rPr>
          <w:rFonts w:ascii="Arial" w:hAnsi="Arial" w:cs="Arial"/>
          <w:b w:val="0"/>
          <w:sz w:val="28"/>
          <w:szCs w:val="28"/>
        </w:rPr>
        <w:t xml:space="preserve"> course, existing </w:t>
      </w:r>
      <w:r w:rsidR="00721C1F">
        <w:rPr>
          <w:rFonts w:ascii="Arial" w:hAnsi="Arial" w:cs="Arial"/>
          <w:b w:val="0"/>
          <w:sz w:val="28"/>
          <w:szCs w:val="28"/>
        </w:rPr>
        <w:t xml:space="preserve">/ experienced </w:t>
      </w:r>
      <w:r>
        <w:rPr>
          <w:rFonts w:ascii="Arial" w:hAnsi="Arial" w:cs="Arial"/>
          <w:b w:val="0"/>
          <w:sz w:val="28"/>
          <w:szCs w:val="28"/>
        </w:rPr>
        <w:t>archers by evaluation.</w:t>
      </w:r>
      <w:r w:rsidR="00BE759B">
        <w:rPr>
          <w:rFonts w:ascii="Arial" w:hAnsi="Arial" w:cs="Arial"/>
          <w:b w:val="0"/>
          <w:sz w:val="28"/>
          <w:szCs w:val="28"/>
        </w:rPr>
        <w:t xml:space="preserve"> </w:t>
      </w:r>
      <w:r w:rsidR="00BE759B" w:rsidRPr="00BE759B">
        <w:rPr>
          <w:rFonts w:ascii="Arial" w:hAnsi="Arial" w:cs="Arial"/>
          <w:bCs/>
          <w:sz w:val="28"/>
          <w:szCs w:val="28"/>
        </w:rPr>
        <w:t xml:space="preserve">Action TB to reflect this on the </w:t>
      </w:r>
      <w:r w:rsidR="00ED4EAF" w:rsidRPr="00BE759B">
        <w:rPr>
          <w:rFonts w:ascii="Arial" w:hAnsi="Arial" w:cs="Arial"/>
          <w:bCs/>
          <w:sz w:val="28"/>
          <w:szCs w:val="28"/>
        </w:rPr>
        <w:t>club’s</w:t>
      </w:r>
      <w:r w:rsidR="00BE759B" w:rsidRPr="00BE759B">
        <w:rPr>
          <w:rFonts w:ascii="Arial" w:hAnsi="Arial" w:cs="Arial"/>
          <w:bCs/>
          <w:sz w:val="28"/>
          <w:szCs w:val="28"/>
        </w:rPr>
        <w:t xml:space="preserve"> website.</w:t>
      </w:r>
    </w:p>
    <w:p w14:paraId="3D28CFC8" w14:textId="77777777" w:rsidR="00721C1F" w:rsidRDefault="00721C1F" w:rsidP="005B41D4">
      <w:pPr>
        <w:pStyle w:val="ListNumber"/>
        <w:numPr>
          <w:ilvl w:val="0"/>
          <w:numId w:val="0"/>
        </w:numPr>
        <w:spacing w:after="0"/>
        <w:ind w:left="284"/>
        <w:rPr>
          <w:rFonts w:ascii="Arial" w:hAnsi="Arial" w:cs="Arial"/>
          <w:b w:val="0"/>
          <w:sz w:val="28"/>
          <w:szCs w:val="28"/>
        </w:rPr>
      </w:pPr>
    </w:p>
    <w:p w14:paraId="0EE29CB7" w14:textId="53433E58" w:rsidR="005B41D4" w:rsidRDefault="005B41D4" w:rsidP="005B41D4">
      <w:pPr>
        <w:pStyle w:val="ListNumber"/>
        <w:numPr>
          <w:ilvl w:val="0"/>
          <w:numId w:val="0"/>
        </w:numPr>
        <w:spacing w:after="0"/>
        <w:ind w:left="284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It was agreed we would try to spread the training load across coaches by operating a rota system.</w:t>
      </w:r>
      <w:r w:rsidR="00721C1F">
        <w:rPr>
          <w:rFonts w:ascii="Arial" w:hAnsi="Arial" w:cs="Arial"/>
          <w:b w:val="0"/>
          <w:sz w:val="28"/>
          <w:szCs w:val="28"/>
        </w:rPr>
        <w:t xml:space="preserve"> With the</w:t>
      </w:r>
      <w:r w:rsidR="004B0A19">
        <w:rPr>
          <w:rFonts w:ascii="Arial" w:hAnsi="Arial" w:cs="Arial"/>
          <w:b w:val="0"/>
          <w:sz w:val="28"/>
          <w:szCs w:val="28"/>
        </w:rPr>
        <w:t xml:space="preserve"> aspiration </w:t>
      </w:r>
      <w:r w:rsidR="00721C1F">
        <w:rPr>
          <w:rFonts w:ascii="Arial" w:hAnsi="Arial" w:cs="Arial"/>
          <w:b w:val="0"/>
          <w:sz w:val="28"/>
          <w:szCs w:val="28"/>
        </w:rPr>
        <w:t xml:space="preserve">of each coach covering two </w:t>
      </w:r>
      <w:r w:rsidR="004B0A19">
        <w:rPr>
          <w:rFonts w:ascii="Arial" w:hAnsi="Arial" w:cs="Arial"/>
          <w:b w:val="0"/>
          <w:sz w:val="28"/>
          <w:szCs w:val="28"/>
        </w:rPr>
        <w:t>Beginners</w:t>
      </w:r>
      <w:r w:rsidR="00721C1F">
        <w:rPr>
          <w:rFonts w:ascii="Arial" w:hAnsi="Arial" w:cs="Arial"/>
          <w:b w:val="0"/>
          <w:sz w:val="28"/>
          <w:szCs w:val="28"/>
        </w:rPr>
        <w:t xml:space="preserve"> and two Tasters a year.</w:t>
      </w:r>
    </w:p>
    <w:p w14:paraId="1A23ABDF" w14:textId="77777777" w:rsidR="004B0A19" w:rsidRDefault="004B0A19" w:rsidP="005B41D4">
      <w:pPr>
        <w:pStyle w:val="ListNumber"/>
        <w:numPr>
          <w:ilvl w:val="0"/>
          <w:numId w:val="0"/>
        </w:numPr>
        <w:spacing w:after="0"/>
        <w:ind w:left="284"/>
        <w:rPr>
          <w:rFonts w:ascii="Arial" w:hAnsi="Arial" w:cs="Arial"/>
          <w:b w:val="0"/>
          <w:sz w:val="28"/>
          <w:szCs w:val="28"/>
        </w:rPr>
      </w:pPr>
    </w:p>
    <w:p w14:paraId="56A80DAA" w14:textId="5D24FA43" w:rsidR="005B41D4" w:rsidRPr="00BE759B" w:rsidRDefault="004B0A19" w:rsidP="005B41D4">
      <w:pPr>
        <w:pStyle w:val="ListNumber"/>
        <w:numPr>
          <w:ilvl w:val="0"/>
          <w:numId w:val="0"/>
        </w:numPr>
        <w:spacing w:after="0"/>
        <w:ind w:left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As was agreed at the last AGM </w:t>
      </w:r>
      <w:r w:rsidR="007A4747">
        <w:rPr>
          <w:rFonts w:ascii="Arial" w:hAnsi="Arial" w:cs="Arial"/>
          <w:b w:val="0"/>
          <w:sz w:val="28"/>
          <w:szCs w:val="28"/>
        </w:rPr>
        <w:t xml:space="preserve">that </w:t>
      </w:r>
      <w:r>
        <w:rPr>
          <w:rFonts w:ascii="Arial" w:hAnsi="Arial" w:cs="Arial"/>
          <w:b w:val="0"/>
          <w:sz w:val="28"/>
          <w:szCs w:val="28"/>
        </w:rPr>
        <w:t xml:space="preserve">a reduction of club fees </w:t>
      </w:r>
      <w:r w:rsidR="007A4747">
        <w:rPr>
          <w:rFonts w:ascii="Arial" w:hAnsi="Arial" w:cs="Arial"/>
          <w:b w:val="0"/>
          <w:sz w:val="28"/>
          <w:szCs w:val="28"/>
        </w:rPr>
        <w:t xml:space="preserve">for 2023/24 </w:t>
      </w:r>
      <w:r>
        <w:rPr>
          <w:rFonts w:ascii="Arial" w:hAnsi="Arial" w:cs="Arial"/>
          <w:b w:val="0"/>
          <w:sz w:val="28"/>
          <w:szCs w:val="28"/>
        </w:rPr>
        <w:t xml:space="preserve">will be made to members </w:t>
      </w:r>
      <w:r w:rsidR="007A4747">
        <w:rPr>
          <w:rFonts w:ascii="Arial" w:hAnsi="Arial" w:cs="Arial"/>
          <w:b w:val="0"/>
          <w:sz w:val="28"/>
          <w:szCs w:val="28"/>
        </w:rPr>
        <w:t xml:space="preserve">who help at </w:t>
      </w:r>
      <w:r w:rsidR="005B41D4">
        <w:rPr>
          <w:rFonts w:ascii="Arial" w:hAnsi="Arial" w:cs="Arial"/>
          <w:b w:val="0"/>
          <w:sz w:val="28"/>
          <w:szCs w:val="28"/>
        </w:rPr>
        <w:t xml:space="preserve">training </w:t>
      </w:r>
      <w:r w:rsidR="007A4747">
        <w:rPr>
          <w:rFonts w:ascii="Arial" w:hAnsi="Arial" w:cs="Arial"/>
          <w:b w:val="0"/>
          <w:sz w:val="28"/>
          <w:szCs w:val="28"/>
        </w:rPr>
        <w:t>and other events.</w:t>
      </w:r>
      <w:r w:rsidR="005B41D4">
        <w:rPr>
          <w:rFonts w:ascii="Arial" w:hAnsi="Arial" w:cs="Arial"/>
          <w:b w:val="0"/>
          <w:sz w:val="28"/>
          <w:szCs w:val="28"/>
        </w:rPr>
        <w:t xml:space="preserve"> </w:t>
      </w:r>
      <w:r w:rsidR="005B41D4" w:rsidRPr="00BE759B">
        <w:rPr>
          <w:rFonts w:ascii="Arial" w:hAnsi="Arial" w:cs="Arial"/>
          <w:bCs/>
          <w:sz w:val="28"/>
          <w:szCs w:val="28"/>
        </w:rPr>
        <w:t>Action TB</w:t>
      </w:r>
      <w:r w:rsidR="007A4747" w:rsidRPr="00BE759B">
        <w:rPr>
          <w:rFonts w:ascii="Arial" w:hAnsi="Arial" w:cs="Arial"/>
          <w:bCs/>
          <w:sz w:val="28"/>
          <w:szCs w:val="28"/>
        </w:rPr>
        <w:t xml:space="preserve"> Preparing a list of members eligible along with number of events helped with.</w:t>
      </w:r>
    </w:p>
    <w:p w14:paraId="5146414C" w14:textId="77777777" w:rsidR="007A4747" w:rsidRDefault="007A4747" w:rsidP="005B41D4">
      <w:pPr>
        <w:pStyle w:val="ListNumber"/>
        <w:numPr>
          <w:ilvl w:val="0"/>
          <w:numId w:val="0"/>
        </w:numPr>
        <w:spacing w:after="0"/>
        <w:ind w:left="284"/>
        <w:rPr>
          <w:rFonts w:ascii="Arial" w:hAnsi="Arial" w:cs="Arial"/>
          <w:b w:val="0"/>
          <w:sz w:val="28"/>
          <w:szCs w:val="28"/>
        </w:rPr>
      </w:pPr>
    </w:p>
    <w:p w14:paraId="1354B62E" w14:textId="346A8E69" w:rsidR="005B41D4" w:rsidRPr="00BE759B" w:rsidRDefault="005B41D4" w:rsidP="005B41D4">
      <w:pPr>
        <w:pStyle w:val="ListNumber"/>
        <w:numPr>
          <w:ilvl w:val="0"/>
          <w:numId w:val="0"/>
        </w:numPr>
        <w:spacing w:after="0"/>
        <w:ind w:left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It was proposed to </w:t>
      </w:r>
      <w:r w:rsidR="000D4816">
        <w:rPr>
          <w:rFonts w:ascii="Arial" w:hAnsi="Arial" w:cs="Arial"/>
          <w:b w:val="0"/>
          <w:sz w:val="28"/>
          <w:szCs w:val="28"/>
        </w:rPr>
        <w:t xml:space="preserve">recommend </w:t>
      </w:r>
      <w:r>
        <w:rPr>
          <w:rFonts w:ascii="Arial" w:hAnsi="Arial" w:cs="Arial"/>
          <w:b w:val="0"/>
          <w:sz w:val="28"/>
          <w:szCs w:val="28"/>
        </w:rPr>
        <w:t xml:space="preserve">to the AGM that </w:t>
      </w:r>
      <w:r w:rsidR="007A4747">
        <w:rPr>
          <w:rFonts w:ascii="Arial" w:hAnsi="Arial" w:cs="Arial"/>
          <w:b w:val="0"/>
          <w:sz w:val="28"/>
          <w:szCs w:val="28"/>
        </w:rPr>
        <w:t xml:space="preserve">the club </w:t>
      </w:r>
      <w:r>
        <w:rPr>
          <w:rFonts w:ascii="Arial" w:hAnsi="Arial" w:cs="Arial"/>
          <w:b w:val="0"/>
          <w:sz w:val="28"/>
          <w:szCs w:val="28"/>
        </w:rPr>
        <w:t xml:space="preserve">no longer </w:t>
      </w:r>
      <w:r w:rsidR="000D4816">
        <w:rPr>
          <w:rFonts w:ascii="Arial" w:hAnsi="Arial" w:cs="Arial"/>
          <w:b w:val="0"/>
          <w:sz w:val="28"/>
          <w:szCs w:val="28"/>
        </w:rPr>
        <w:t>refund</w:t>
      </w:r>
      <w:r>
        <w:rPr>
          <w:rFonts w:ascii="Arial" w:hAnsi="Arial" w:cs="Arial"/>
          <w:b w:val="0"/>
          <w:sz w:val="28"/>
          <w:szCs w:val="28"/>
        </w:rPr>
        <w:t xml:space="preserve"> training fees again</w:t>
      </w:r>
      <w:r w:rsidR="000D4816">
        <w:rPr>
          <w:rFonts w:ascii="Arial" w:hAnsi="Arial" w:cs="Arial"/>
          <w:b w:val="0"/>
          <w:sz w:val="28"/>
          <w:szCs w:val="28"/>
        </w:rPr>
        <w:t>st</w:t>
      </w:r>
      <w:r>
        <w:rPr>
          <w:rFonts w:ascii="Arial" w:hAnsi="Arial" w:cs="Arial"/>
          <w:b w:val="0"/>
          <w:sz w:val="28"/>
          <w:szCs w:val="28"/>
        </w:rPr>
        <w:t xml:space="preserve"> club membership from 2024 onwards.</w:t>
      </w:r>
      <w:r w:rsidR="00BE759B">
        <w:rPr>
          <w:rFonts w:ascii="Arial" w:hAnsi="Arial" w:cs="Arial"/>
          <w:b w:val="0"/>
          <w:sz w:val="28"/>
          <w:szCs w:val="28"/>
        </w:rPr>
        <w:t xml:space="preserve"> </w:t>
      </w:r>
      <w:r w:rsidR="00BE759B" w:rsidRPr="00BE759B">
        <w:rPr>
          <w:rFonts w:ascii="Arial" w:hAnsi="Arial" w:cs="Arial"/>
          <w:bCs/>
          <w:sz w:val="28"/>
          <w:szCs w:val="28"/>
        </w:rPr>
        <w:t>Action TB to include in note to members.</w:t>
      </w:r>
    </w:p>
    <w:p w14:paraId="3B3FEF18" w14:textId="77777777" w:rsidR="006E5777" w:rsidRDefault="006E5777" w:rsidP="007C331D">
      <w:pPr>
        <w:pStyle w:val="ListNumber"/>
        <w:numPr>
          <w:ilvl w:val="0"/>
          <w:numId w:val="0"/>
        </w:numPr>
        <w:spacing w:after="0"/>
        <w:ind w:left="173" w:hanging="173"/>
        <w:rPr>
          <w:rFonts w:ascii="Arial" w:hAnsi="Arial" w:cs="Arial"/>
          <w:b w:val="0"/>
          <w:sz w:val="28"/>
          <w:szCs w:val="28"/>
        </w:rPr>
      </w:pPr>
    </w:p>
    <w:p w14:paraId="440B1930" w14:textId="6E021AF6" w:rsidR="001207C2" w:rsidRPr="009B37B4" w:rsidRDefault="17B33CD6" w:rsidP="00BB6397">
      <w:pPr>
        <w:pStyle w:val="ListNumber"/>
        <w:numPr>
          <w:ilvl w:val="0"/>
          <w:numId w:val="13"/>
        </w:numPr>
        <w:spacing w:after="0"/>
        <w:ind w:left="1276" w:hanging="992"/>
        <w:rPr>
          <w:rFonts w:ascii="Arial" w:hAnsi="Arial" w:cs="Arial"/>
          <w:bCs/>
          <w:sz w:val="28"/>
          <w:szCs w:val="28"/>
        </w:rPr>
      </w:pPr>
      <w:r w:rsidRPr="009B37B4">
        <w:rPr>
          <w:rFonts w:ascii="Arial" w:hAnsi="Arial" w:cs="Arial"/>
          <w:bCs/>
          <w:sz w:val="28"/>
          <w:szCs w:val="28"/>
        </w:rPr>
        <w:t>Club Programme / Activities</w:t>
      </w:r>
    </w:p>
    <w:p w14:paraId="72718938" w14:textId="540C1858" w:rsidR="00D80766" w:rsidRDefault="00501D2C" w:rsidP="00BB6397">
      <w:pPr>
        <w:pStyle w:val="ListNumber"/>
        <w:numPr>
          <w:ilvl w:val="0"/>
          <w:numId w:val="0"/>
        </w:numPr>
        <w:spacing w:after="0"/>
        <w:ind w:left="1276" w:hanging="99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Agreed to purchase </w:t>
      </w:r>
      <w:r w:rsidR="007A4747">
        <w:rPr>
          <w:rFonts w:ascii="Arial" w:hAnsi="Arial" w:cs="Arial"/>
          <w:b w:val="0"/>
          <w:sz w:val="28"/>
          <w:szCs w:val="28"/>
        </w:rPr>
        <w:t xml:space="preserve">new scheme </w:t>
      </w:r>
      <w:r w:rsidR="00A77BA9">
        <w:rPr>
          <w:rFonts w:ascii="Arial" w:hAnsi="Arial" w:cs="Arial"/>
          <w:b w:val="0"/>
          <w:sz w:val="28"/>
          <w:szCs w:val="28"/>
        </w:rPr>
        <w:t>Outdoor classification badges</w:t>
      </w:r>
      <w:r w:rsidR="007A4747">
        <w:rPr>
          <w:rFonts w:ascii="Arial" w:hAnsi="Arial" w:cs="Arial"/>
          <w:b w:val="0"/>
          <w:sz w:val="28"/>
          <w:szCs w:val="28"/>
        </w:rPr>
        <w:t xml:space="preserve"> </w:t>
      </w:r>
      <w:r w:rsidR="00025811">
        <w:rPr>
          <w:rFonts w:ascii="Arial" w:hAnsi="Arial" w:cs="Arial"/>
          <w:b w:val="0"/>
          <w:sz w:val="28"/>
          <w:szCs w:val="28"/>
        </w:rPr>
        <w:t xml:space="preserve">– purchase </w:t>
      </w:r>
      <w:r w:rsidR="00FF4FDB">
        <w:rPr>
          <w:rFonts w:ascii="Arial" w:hAnsi="Arial" w:cs="Arial"/>
          <w:b w:val="0"/>
          <w:sz w:val="28"/>
          <w:szCs w:val="28"/>
        </w:rPr>
        <w:t>£</w:t>
      </w:r>
      <w:r w:rsidR="00A50BC1">
        <w:rPr>
          <w:rFonts w:ascii="Arial" w:hAnsi="Arial" w:cs="Arial"/>
          <w:b w:val="0"/>
          <w:sz w:val="28"/>
          <w:szCs w:val="28"/>
        </w:rPr>
        <w:t>200</w:t>
      </w:r>
      <w:r w:rsidR="007A4747">
        <w:rPr>
          <w:rFonts w:ascii="Arial" w:hAnsi="Arial" w:cs="Arial"/>
          <w:b w:val="0"/>
          <w:sz w:val="28"/>
          <w:szCs w:val="28"/>
        </w:rPr>
        <w:t xml:space="preserve">. </w:t>
      </w:r>
      <w:r w:rsidR="00BE759B" w:rsidRPr="00BE759B">
        <w:rPr>
          <w:rFonts w:ascii="Arial" w:hAnsi="Arial" w:cs="Arial"/>
          <w:bCs/>
          <w:sz w:val="28"/>
          <w:szCs w:val="28"/>
        </w:rPr>
        <w:t xml:space="preserve">Action </w:t>
      </w:r>
      <w:r w:rsidR="007A4747" w:rsidRPr="00BE759B">
        <w:rPr>
          <w:rFonts w:ascii="Arial" w:hAnsi="Arial" w:cs="Arial"/>
          <w:bCs/>
          <w:sz w:val="28"/>
          <w:szCs w:val="28"/>
        </w:rPr>
        <w:t>JB to arrange purchase via Merlin Archery.</w:t>
      </w:r>
    </w:p>
    <w:p w14:paraId="0FB1FA40" w14:textId="77777777" w:rsidR="00750AD9" w:rsidRDefault="00750AD9" w:rsidP="00BB6397">
      <w:pPr>
        <w:pStyle w:val="ListNumber"/>
        <w:numPr>
          <w:ilvl w:val="0"/>
          <w:numId w:val="0"/>
        </w:numPr>
        <w:spacing w:after="0"/>
        <w:ind w:left="1276" w:hanging="992"/>
        <w:rPr>
          <w:rFonts w:ascii="Arial" w:hAnsi="Arial" w:cs="Arial"/>
          <w:b w:val="0"/>
          <w:sz w:val="28"/>
          <w:szCs w:val="28"/>
        </w:rPr>
      </w:pPr>
    </w:p>
    <w:p w14:paraId="1D1DEC54" w14:textId="3C3BE515" w:rsidR="002D65C7" w:rsidRDefault="17B33CD6" w:rsidP="00BB6397">
      <w:pPr>
        <w:pStyle w:val="ListNumber"/>
        <w:numPr>
          <w:ilvl w:val="0"/>
          <w:numId w:val="13"/>
        </w:numPr>
        <w:spacing w:after="0"/>
        <w:ind w:left="1276" w:hanging="992"/>
        <w:rPr>
          <w:rFonts w:ascii="Arial" w:hAnsi="Arial" w:cs="Arial"/>
          <w:b w:val="0"/>
          <w:sz w:val="28"/>
          <w:szCs w:val="28"/>
        </w:rPr>
      </w:pPr>
      <w:r w:rsidRPr="17B33CD6">
        <w:rPr>
          <w:rFonts w:ascii="Arial" w:hAnsi="Arial" w:cs="Arial"/>
          <w:b w:val="0"/>
          <w:sz w:val="28"/>
          <w:szCs w:val="28"/>
        </w:rPr>
        <w:t>Finances</w:t>
      </w:r>
    </w:p>
    <w:p w14:paraId="79199531" w14:textId="223C0C3F" w:rsidR="00A80392" w:rsidRDefault="000D4816" w:rsidP="00BB6397">
      <w:pPr>
        <w:pStyle w:val="ListNumber"/>
        <w:numPr>
          <w:ilvl w:val="0"/>
          <w:numId w:val="18"/>
        </w:numPr>
        <w:spacing w:after="0"/>
        <w:ind w:left="1276" w:hanging="567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Financial</w:t>
      </w:r>
      <w:r w:rsidR="00501D2C">
        <w:rPr>
          <w:rFonts w:ascii="Arial" w:hAnsi="Arial" w:cs="Arial"/>
          <w:b w:val="0"/>
          <w:sz w:val="28"/>
          <w:szCs w:val="28"/>
        </w:rPr>
        <w:t xml:space="preserve"> review should be completed </w:t>
      </w:r>
      <w:r w:rsidR="007A4747">
        <w:rPr>
          <w:rFonts w:ascii="Arial" w:hAnsi="Arial" w:cs="Arial"/>
          <w:b w:val="0"/>
          <w:sz w:val="28"/>
          <w:szCs w:val="28"/>
        </w:rPr>
        <w:t xml:space="preserve">in time for the </w:t>
      </w:r>
      <w:r w:rsidR="00501D2C">
        <w:rPr>
          <w:rFonts w:ascii="Arial" w:hAnsi="Arial" w:cs="Arial"/>
          <w:b w:val="0"/>
          <w:sz w:val="28"/>
          <w:szCs w:val="28"/>
        </w:rPr>
        <w:t>AGM</w:t>
      </w:r>
    </w:p>
    <w:p w14:paraId="18010A76" w14:textId="095C5185" w:rsidR="00DA4E44" w:rsidRDefault="000D4816" w:rsidP="00BB6397">
      <w:pPr>
        <w:pStyle w:val="ListNumber"/>
        <w:numPr>
          <w:ilvl w:val="0"/>
          <w:numId w:val="18"/>
        </w:numPr>
        <w:spacing w:after="0"/>
        <w:ind w:left="1276" w:hanging="567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Refresh </w:t>
      </w:r>
      <w:r w:rsidR="0075736E">
        <w:rPr>
          <w:rFonts w:ascii="Arial" w:hAnsi="Arial" w:cs="Arial"/>
          <w:b w:val="0"/>
          <w:sz w:val="28"/>
          <w:szCs w:val="28"/>
        </w:rPr>
        <w:t>Proposed budget for 202</w:t>
      </w:r>
      <w:r w:rsidR="00652BEB">
        <w:rPr>
          <w:rFonts w:ascii="Arial" w:hAnsi="Arial" w:cs="Arial"/>
          <w:b w:val="0"/>
          <w:sz w:val="28"/>
          <w:szCs w:val="28"/>
        </w:rPr>
        <w:t>3/24</w:t>
      </w:r>
      <w:r w:rsidR="007A4747">
        <w:rPr>
          <w:rFonts w:ascii="Arial" w:hAnsi="Arial" w:cs="Arial"/>
          <w:b w:val="0"/>
          <w:sz w:val="28"/>
          <w:szCs w:val="28"/>
        </w:rPr>
        <w:t>. TB to input newly proposed club fees and SGC charges.</w:t>
      </w:r>
    </w:p>
    <w:p w14:paraId="397C22F1" w14:textId="0B9D02E6" w:rsidR="00652BEB" w:rsidRPr="00BE759B" w:rsidRDefault="00652BEB" w:rsidP="00BB6397">
      <w:pPr>
        <w:pStyle w:val="ListNumber"/>
        <w:numPr>
          <w:ilvl w:val="0"/>
          <w:numId w:val="18"/>
        </w:numPr>
        <w:spacing w:after="0"/>
        <w:ind w:left="1276" w:hanging="567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SGC 2023/24 </w:t>
      </w:r>
      <w:r w:rsidR="000D4816">
        <w:rPr>
          <w:rFonts w:ascii="Arial" w:hAnsi="Arial" w:cs="Arial"/>
          <w:b w:val="0"/>
          <w:sz w:val="28"/>
          <w:szCs w:val="28"/>
        </w:rPr>
        <w:t xml:space="preserve">financials </w:t>
      </w:r>
      <w:r>
        <w:rPr>
          <w:rFonts w:ascii="Arial" w:hAnsi="Arial" w:cs="Arial"/>
          <w:b w:val="0"/>
          <w:sz w:val="28"/>
          <w:szCs w:val="28"/>
        </w:rPr>
        <w:t>agreement</w:t>
      </w:r>
      <w:r w:rsidR="007A4747">
        <w:rPr>
          <w:rFonts w:ascii="Arial" w:hAnsi="Arial" w:cs="Arial"/>
          <w:b w:val="0"/>
          <w:sz w:val="28"/>
          <w:szCs w:val="28"/>
        </w:rPr>
        <w:t>.  N</w:t>
      </w:r>
      <w:r w:rsidR="000D4816">
        <w:rPr>
          <w:rFonts w:ascii="Arial" w:hAnsi="Arial" w:cs="Arial"/>
          <w:b w:val="0"/>
          <w:sz w:val="28"/>
          <w:szCs w:val="28"/>
        </w:rPr>
        <w:t>eed to update supporting words and agree and get sign off.</w:t>
      </w:r>
      <w:r w:rsidR="007A4747">
        <w:rPr>
          <w:rFonts w:ascii="Arial" w:hAnsi="Arial" w:cs="Arial"/>
          <w:b w:val="0"/>
          <w:sz w:val="28"/>
          <w:szCs w:val="28"/>
        </w:rPr>
        <w:t xml:space="preserve"> Need to ensure recent addition arrangements are included. </w:t>
      </w:r>
      <w:r w:rsidR="00BE759B" w:rsidRPr="00BE759B">
        <w:rPr>
          <w:rFonts w:ascii="Arial" w:hAnsi="Arial" w:cs="Arial"/>
          <w:bCs/>
          <w:sz w:val="28"/>
          <w:szCs w:val="28"/>
        </w:rPr>
        <w:t>Action</w:t>
      </w:r>
      <w:r w:rsidR="00BE759B">
        <w:rPr>
          <w:rFonts w:ascii="Arial" w:hAnsi="Arial" w:cs="Arial"/>
          <w:bCs/>
          <w:sz w:val="28"/>
          <w:szCs w:val="28"/>
        </w:rPr>
        <w:t xml:space="preserve"> </w:t>
      </w:r>
      <w:r w:rsidR="007A4747" w:rsidRPr="00BE759B">
        <w:rPr>
          <w:rFonts w:ascii="Arial" w:hAnsi="Arial" w:cs="Arial"/>
          <w:bCs/>
          <w:sz w:val="28"/>
          <w:szCs w:val="28"/>
        </w:rPr>
        <w:t>TB to re draft agreement and gain sign off for 2023/24.</w:t>
      </w:r>
    </w:p>
    <w:p w14:paraId="1EDEA6D7" w14:textId="77777777" w:rsidR="00D80766" w:rsidRDefault="00D80766" w:rsidP="00CE7C54">
      <w:pPr>
        <w:pStyle w:val="ListNumber"/>
        <w:numPr>
          <w:ilvl w:val="0"/>
          <w:numId w:val="0"/>
        </w:numPr>
        <w:spacing w:after="0"/>
        <w:rPr>
          <w:rFonts w:ascii="Arial" w:hAnsi="Arial" w:cs="Arial"/>
          <w:b w:val="0"/>
          <w:sz w:val="28"/>
          <w:szCs w:val="28"/>
        </w:rPr>
      </w:pPr>
    </w:p>
    <w:p w14:paraId="284F194F" w14:textId="77777777" w:rsidR="00BE759B" w:rsidRDefault="00BE759B" w:rsidP="00CE7C54">
      <w:pPr>
        <w:pStyle w:val="ListNumber"/>
        <w:numPr>
          <w:ilvl w:val="0"/>
          <w:numId w:val="0"/>
        </w:numPr>
        <w:spacing w:after="0"/>
        <w:rPr>
          <w:rFonts w:ascii="Arial" w:hAnsi="Arial" w:cs="Arial"/>
          <w:b w:val="0"/>
          <w:sz w:val="28"/>
          <w:szCs w:val="28"/>
        </w:rPr>
      </w:pPr>
    </w:p>
    <w:p w14:paraId="4F619576" w14:textId="77777777" w:rsidR="00BE759B" w:rsidRDefault="00BE759B" w:rsidP="00CE7C54">
      <w:pPr>
        <w:pStyle w:val="ListNumber"/>
        <w:numPr>
          <w:ilvl w:val="0"/>
          <w:numId w:val="0"/>
        </w:numPr>
        <w:spacing w:after="0"/>
        <w:rPr>
          <w:rFonts w:ascii="Arial" w:hAnsi="Arial" w:cs="Arial"/>
          <w:b w:val="0"/>
          <w:sz w:val="28"/>
          <w:szCs w:val="28"/>
        </w:rPr>
      </w:pPr>
    </w:p>
    <w:p w14:paraId="0472DCCF" w14:textId="77777777" w:rsidR="001C55D6" w:rsidRPr="009B37B4" w:rsidRDefault="17B33CD6" w:rsidP="00CE7C54">
      <w:pPr>
        <w:pStyle w:val="ListNumber"/>
        <w:numPr>
          <w:ilvl w:val="0"/>
          <w:numId w:val="13"/>
        </w:numPr>
        <w:spacing w:after="0"/>
        <w:ind w:left="850" w:hanging="850"/>
        <w:rPr>
          <w:rFonts w:ascii="Arial" w:hAnsi="Arial" w:cs="Arial"/>
          <w:bCs/>
          <w:sz w:val="28"/>
          <w:szCs w:val="28"/>
        </w:rPr>
      </w:pPr>
      <w:r w:rsidRPr="009B37B4">
        <w:rPr>
          <w:rFonts w:ascii="Arial" w:hAnsi="Arial" w:cs="Arial"/>
          <w:bCs/>
          <w:sz w:val="28"/>
          <w:szCs w:val="28"/>
        </w:rPr>
        <w:t xml:space="preserve">Events </w:t>
      </w:r>
      <w:r w:rsidR="00AE6333" w:rsidRPr="009B37B4">
        <w:rPr>
          <w:rFonts w:ascii="Arial" w:hAnsi="Arial" w:cs="Arial"/>
          <w:bCs/>
          <w:sz w:val="28"/>
          <w:szCs w:val="28"/>
        </w:rPr>
        <w:t xml:space="preserve">update </w:t>
      </w:r>
    </w:p>
    <w:p w14:paraId="0AD92345" w14:textId="37CFF243" w:rsidR="00D80766" w:rsidRDefault="00750AD9" w:rsidP="00D80766">
      <w:pPr>
        <w:pStyle w:val="ListNumber"/>
        <w:numPr>
          <w:ilvl w:val="0"/>
          <w:numId w:val="0"/>
        </w:numPr>
        <w:spacing w:after="0"/>
        <w:ind w:left="851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17</w:t>
      </w:r>
      <w:r w:rsidRPr="00750AD9">
        <w:rPr>
          <w:rFonts w:ascii="Arial" w:hAnsi="Arial" w:cs="Arial"/>
          <w:b w:val="0"/>
          <w:sz w:val="28"/>
          <w:szCs w:val="28"/>
          <w:vertAlign w:val="superscript"/>
        </w:rPr>
        <w:t>th</w:t>
      </w:r>
      <w:r>
        <w:rPr>
          <w:rFonts w:ascii="Arial" w:hAnsi="Arial" w:cs="Arial"/>
          <w:b w:val="0"/>
          <w:sz w:val="28"/>
          <w:szCs w:val="28"/>
        </w:rPr>
        <w:t xml:space="preserve"> September Club </w:t>
      </w:r>
      <w:r w:rsidR="000D4816">
        <w:rPr>
          <w:rFonts w:ascii="Arial" w:hAnsi="Arial" w:cs="Arial"/>
          <w:b w:val="0"/>
          <w:sz w:val="28"/>
          <w:szCs w:val="28"/>
        </w:rPr>
        <w:t xml:space="preserve">booster </w:t>
      </w:r>
      <w:r>
        <w:rPr>
          <w:rFonts w:ascii="Arial" w:hAnsi="Arial" w:cs="Arial"/>
          <w:b w:val="0"/>
          <w:sz w:val="28"/>
          <w:szCs w:val="28"/>
        </w:rPr>
        <w:t>on Field Archery</w:t>
      </w:r>
      <w:r w:rsidR="00BB6397">
        <w:rPr>
          <w:rFonts w:ascii="Arial" w:hAnsi="Arial" w:cs="Arial"/>
          <w:b w:val="0"/>
          <w:sz w:val="28"/>
          <w:szCs w:val="28"/>
        </w:rPr>
        <w:t xml:space="preserve"> (but now moved to 24</w:t>
      </w:r>
      <w:r w:rsidR="00BB6397" w:rsidRPr="00BB6397">
        <w:rPr>
          <w:rFonts w:ascii="Arial" w:hAnsi="Arial" w:cs="Arial"/>
          <w:b w:val="0"/>
          <w:sz w:val="28"/>
          <w:szCs w:val="28"/>
          <w:vertAlign w:val="superscript"/>
        </w:rPr>
        <w:t>th</w:t>
      </w:r>
      <w:r w:rsidR="00BB6397">
        <w:rPr>
          <w:rFonts w:ascii="Arial" w:hAnsi="Arial" w:cs="Arial"/>
          <w:b w:val="0"/>
          <w:sz w:val="28"/>
          <w:szCs w:val="28"/>
        </w:rPr>
        <w:t>)</w:t>
      </w:r>
    </w:p>
    <w:p w14:paraId="04A80489" w14:textId="3B4777D2" w:rsidR="00501D2C" w:rsidRDefault="00501D2C" w:rsidP="00D80766">
      <w:pPr>
        <w:pStyle w:val="ListNumber"/>
        <w:numPr>
          <w:ilvl w:val="0"/>
          <w:numId w:val="0"/>
        </w:numPr>
        <w:spacing w:after="0"/>
        <w:ind w:left="851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Run inter club event later in the </w:t>
      </w:r>
      <w:r w:rsidR="000D4816">
        <w:rPr>
          <w:rFonts w:ascii="Arial" w:hAnsi="Arial" w:cs="Arial"/>
          <w:b w:val="0"/>
          <w:sz w:val="28"/>
          <w:szCs w:val="28"/>
        </w:rPr>
        <w:t>year.</w:t>
      </w:r>
    </w:p>
    <w:p w14:paraId="046C73C8" w14:textId="53D89F26" w:rsidR="00501D2C" w:rsidRDefault="00501D2C" w:rsidP="00D80766">
      <w:pPr>
        <w:pStyle w:val="ListNumber"/>
        <w:numPr>
          <w:ilvl w:val="0"/>
          <w:numId w:val="0"/>
        </w:numPr>
        <w:spacing w:after="0"/>
        <w:ind w:left="851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Run record status event next </w:t>
      </w:r>
      <w:r w:rsidR="000D4816">
        <w:rPr>
          <w:rFonts w:ascii="Arial" w:hAnsi="Arial" w:cs="Arial"/>
          <w:b w:val="0"/>
          <w:sz w:val="28"/>
          <w:szCs w:val="28"/>
        </w:rPr>
        <w:t>year.</w:t>
      </w:r>
    </w:p>
    <w:p w14:paraId="0F5EF7C1" w14:textId="06B6373A" w:rsidR="00501D2C" w:rsidRDefault="00501D2C" w:rsidP="00D80766">
      <w:pPr>
        <w:pStyle w:val="ListNumber"/>
        <w:numPr>
          <w:ilvl w:val="0"/>
          <w:numId w:val="0"/>
        </w:numPr>
        <w:spacing w:after="0"/>
        <w:ind w:left="851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Template for </w:t>
      </w:r>
      <w:r w:rsidR="000D4816">
        <w:rPr>
          <w:rFonts w:ascii="Arial" w:hAnsi="Arial" w:cs="Arial"/>
          <w:b w:val="0"/>
          <w:sz w:val="28"/>
          <w:szCs w:val="28"/>
        </w:rPr>
        <w:t>volunteers</w:t>
      </w:r>
      <w:r>
        <w:rPr>
          <w:rFonts w:ascii="Arial" w:hAnsi="Arial" w:cs="Arial"/>
          <w:b w:val="0"/>
          <w:sz w:val="28"/>
          <w:szCs w:val="28"/>
        </w:rPr>
        <w:t xml:space="preserve"> for events </w:t>
      </w:r>
      <w:r w:rsidR="007A4747">
        <w:rPr>
          <w:rFonts w:ascii="Arial" w:hAnsi="Arial" w:cs="Arial"/>
          <w:b w:val="0"/>
          <w:sz w:val="28"/>
          <w:szCs w:val="28"/>
        </w:rPr>
        <w:t>created.</w:t>
      </w:r>
    </w:p>
    <w:p w14:paraId="5D894CB0" w14:textId="77777777" w:rsidR="00501D2C" w:rsidRDefault="00501D2C" w:rsidP="00D80766">
      <w:pPr>
        <w:pStyle w:val="ListNumber"/>
        <w:numPr>
          <w:ilvl w:val="0"/>
          <w:numId w:val="0"/>
        </w:numPr>
        <w:spacing w:after="0"/>
        <w:ind w:left="851"/>
        <w:rPr>
          <w:rFonts w:ascii="Arial" w:hAnsi="Arial" w:cs="Arial"/>
          <w:b w:val="0"/>
          <w:sz w:val="28"/>
          <w:szCs w:val="28"/>
        </w:rPr>
      </w:pPr>
    </w:p>
    <w:p w14:paraId="0F04A299" w14:textId="6065BEDA" w:rsidR="00E41189" w:rsidRPr="009B37B4" w:rsidRDefault="17B33CD6" w:rsidP="00CE7C54">
      <w:pPr>
        <w:pStyle w:val="ListNumber"/>
        <w:numPr>
          <w:ilvl w:val="0"/>
          <w:numId w:val="13"/>
        </w:numPr>
        <w:spacing w:after="0"/>
        <w:ind w:left="850" w:hanging="850"/>
        <w:rPr>
          <w:rFonts w:ascii="Arial" w:hAnsi="Arial" w:cs="Arial"/>
          <w:bCs/>
          <w:sz w:val="28"/>
          <w:szCs w:val="28"/>
        </w:rPr>
      </w:pPr>
      <w:r w:rsidRPr="009B37B4">
        <w:rPr>
          <w:rFonts w:ascii="Arial" w:hAnsi="Arial" w:cs="Arial"/>
          <w:bCs/>
          <w:sz w:val="28"/>
          <w:szCs w:val="28"/>
        </w:rPr>
        <w:t>Communications</w:t>
      </w:r>
    </w:p>
    <w:p w14:paraId="292E9F7F" w14:textId="3C64127B" w:rsidR="007C331D" w:rsidRPr="009B37B4" w:rsidRDefault="007A4747" w:rsidP="00BE759B">
      <w:pPr>
        <w:pStyle w:val="ListNumber"/>
        <w:numPr>
          <w:ilvl w:val="0"/>
          <w:numId w:val="0"/>
        </w:numPr>
        <w:spacing w:after="0"/>
        <w:ind w:left="851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The p</w:t>
      </w:r>
      <w:r w:rsidR="007C331D">
        <w:rPr>
          <w:rFonts w:ascii="Arial" w:hAnsi="Arial" w:cs="Arial"/>
          <w:b w:val="0"/>
          <w:sz w:val="28"/>
          <w:szCs w:val="28"/>
        </w:rPr>
        <w:t xml:space="preserve">roposed Communication policy distributed for </w:t>
      </w:r>
      <w:r w:rsidR="00CE7C54">
        <w:rPr>
          <w:rFonts w:ascii="Arial" w:hAnsi="Arial" w:cs="Arial"/>
          <w:b w:val="0"/>
          <w:sz w:val="28"/>
          <w:szCs w:val="28"/>
        </w:rPr>
        <w:t>comment</w:t>
      </w:r>
      <w:r w:rsidR="00A50BC1">
        <w:rPr>
          <w:rFonts w:ascii="Arial" w:hAnsi="Arial" w:cs="Arial"/>
          <w:b w:val="0"/>
          <w:sz w:val="28"/>
          <w:szCs w:val="28"/>
        </w:rPr>
        <w:t>/review</w:t>
      </w:r>
      <w:r>
        <w:rPr>
          <w:rFonts w:ascii="Arial" w:hAnsi="Arial" w:cs="Arial"/>
          <w:b w:val="0"/>
          <w:sz w:val="28"/>
          <w:szCs w:val="28"/>
        </w:rPr>
        <w:t xml:space="preserve">, </w:t>
      </w:r>
      <w:r w:rsidRPr="009B37B4">
        <w:rPr>
          <w:rFonts w:ascii="Arial" w:hAnsi="Arial" w:cs="Arial"/>
          <w:bCs/>
          <w:sz w:val="28"/>
          <w:szCs w:val="28"/>
        </w:rPr>
        <w:t>All</w:t>
      </w:r>
      <w:r w:rsidR="00501D2C" w:rsidRPr="009B37B4">
        <w:rPr>
          <w:rFonts w:ascii="Arial" w:hAnsi="Arial" w:cs="Arial"/>
          <w:bCs/>
          <w:sz w:val="28"/>
          <w:szCs w:val="28"/>
        </w:rPr>
        <w:t xml:space="preserve"> to provide comments to TB</w:t>
      </w:r>
      <w:r w:rsidRPr="009B37B4">
        <w:rPr>
          <w:rFonts w:ascii="Arial" w:hAnsi="Arial" w:cs="Arial"/>
          <w:bCs/>
          <w:sz w:val="28"/>
          <w:szCs w:val="28"/>
        </w:rPr>
        <w:t xml:space="preserve"> by 10</w:t>
      </w:r>
      <w:r w:rsidRPr="009B37B4">
        <w:rPr>
          <w:rFonts w:ascii="Arial" w:hAnsi="Arial" w:cs="Arial"/>
          <w:bCs/>
          <w:sz w:val="28"/>
          <w:szCs w:val="28"/>
          <w:vertAlign w:val="superscript"/>
        </w:rPr>
        <w:t>th</w:t>
      </w:r>
      <w:r w:rsidRPr="009B37B4">
        <w:rPr>
          <w:rFonts w:ascii="Arial" w:hAnsi="Arial" w:cs="Arial"/>
          <w:bCs/>
          <w:sz w:val="28"/>
          <w:szCs w:val="28"/>
        </w:rPr>
        <w:t xml:space="preserve"> September.</w:t>
      </w:r>
    </w:p>
    <w:p w14:paraId="48B0A984" w14:textId="77777777" w:rsidR="007A4747" w:rsidRDefault="007A4747" w:rsidP="00BE759B">
      <w:pPr>
        <w:pStyle w:val="ListNumber"/>
        <w:numPr>
          <w:ilvl w:val="0"/>
          <w:numId w:val="0"/>
        </w:numPr>
        <w:spacing w:after="0"/>
        <w:ind w:left="851"/>
        <w:rPr>
          <w:rFonts w:ascii="Arial" w:hAnsi="Arial" w:cs="Arial"/>
          <w:b w:val="0"/>
          <w:sz w:val="28"/>
          <w:szCs w:val="28"/>
        </w:rPr>
      </w:pPr>
    </w:p>
    <w:p w14:paraId="4E1675F6" w14:textId="5236C837" w:rsidR="00501D2C" w:rsidRDefault="00FA72E4" w:rsidP="00BE759B">
      <w:pPr>
        <w:pStyle w:val="ListNumber"/>
        <w:numPr>
          <w:ilvl w:val="0"/>
          <w:numId w:val="0"/>
        </w:numPr>
        <w:spacing w:after="0"/>
        <w:ind w:left="851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The meeting felt </w:t>
      </w:r>
      <w:r w:rsidR="000D4816">
        <w:rPr>
          <w:rFonts w:ascii="Arial" w:hAnsi="Arial" w:cs="Arial"/>
          <w:b w:val="0"/>
          <w:sz w:val="28"/>
          <w:szCs w:val="28"/>
        </w:rPr>
        <w:t>Instagram</w:t>
      </w:r>
      <w:r w:rsidR="00501D2C">
        <w:rPr>
          <w:rFonts w:ascii="Arial" w:hAnsi="Arial" w:cs="Arial"/>
          <w:b w:val="0"/>
          <w:sz w:val="28"/>
          <w:szCs w:val="28"/>
        </w:rPr>
        <w:t xml:space="preserve"> </w:t>
      </w:r>
      <w:r>
        <w:rPr>
          <w:rFonts w:ascii="Arial" w:hAnsi="Arial" w:cs="Arial"/>
          <w:b w:val="0"/>
          <w:sz w:val="28"/>
          <w:szCs w:val="28"/>
        </w:rPr>
        <w:t xml:space="preserve">was not being used and that the club should not continue with that social platform. </w:t>
      </w:r>
      <w:r w:rsidR="00BE759B" w:rsidRPr="00BE759B">
        <w:rPr>
          <w:rFonts w:ascii="Arial" w:hAnsi="Arial" w:cs="Arial"/>
          <w:bCs/>
          <w:sz w:val="28"/>
          <w:szCs w:val="28"/>
        </w:rPr>
        <w:t xml:space="preserve">Action </w:t>
      </w:r>
      <w:r w:rsidRPr="00BE759B">
        <w:rPr>
          <w:rFonts w:ascii="Arial" w:hAnsi="Arial" w:cs="Arial"/>
          <w:bCs/>
          <w:sz w:val="28"/>
          <w:szCs w:val="28"/>
        </w:rPr>
        <w:t>TB to talk with MM to arrange.</w:t>
      </w:r>
    </w:p>
    <w:p w14:paraId="27ED7CFB" w14:textId="77777777" w:rsidR="00FA72E4" w:rsidRDefault="00FA72E4" w:rsidP="00FA72E4">
      <w:pPr>
        <w:pStyle w:val="ListNumber"/>
        <w:numPr>
          <w:ilvl w:val="0"/>
          <w:numId w:val="0"/>
        </w:numPr>
        <w:spacing w:after="0"/>
        <w:ind w:left="173" w:firstLine="416"/>
        <w:rPr>
          <w:rFonts w:ascii="Arial" w:hAnsi="Arial" w:cs="Arial"/>
          <w:b w:val="0"/>
          <w:sz w:val="28"/>
          <w:szCs w:val="28"/>
        </w:rPr>
      </w:pPr>
    </w:p>
    <w:p w14:paraId="11FD8EA3" w14:textId="0FF36707" w:rsidR="00CD6D62" w:rsidRPr="009B37B4" w:rsidRDefault="17B33CD6" w:rsidP="00CE7C54">
      <w:pPr>
        <w:pStyle w:val="ListNumber"/>
        <w:numPr>
          <w:ilvl w:val="0"/>
          <w:numId w:val="13"/>
        </w:numPr>
        <w:spacing w:after="0"/>
        <w:ind w:left="851" w:hanging="850"/>
        <w:rPr>
          <w:rFonts w:ascii="Arial" w:hAnsi="Arial" w:cs="Arial"/>
          <w:bCs/>
          <w:sz w:val="28"/>
          <w:szCs w:val="28"/>
        </w:rPr>
      </w:pPr>
      <w:r w:rsidRPr="009B37B4">
        <w:rPr>
          <w:rFonts w:ascii="Arial" w:hAnsi="Arial" w:cs="Arial"/>
          <w:bCs/>
          <w:sz w:val="28"/>
          <w:szCs w:val="28"/>
        </w:rPr>
        <w:t>AOB</w:t>
      </w:r>
    </w:p>
    <w:p w14:paraId="3D4EAA3A" w14:textId="77777777" w:rsidR="00BB6397" w:rsidRDefault="00BB6397" w:rsidP="006D7271">
      <w:pPr>
        <w:pStyle w:val="ListNumber"/>
        <w:numPr>
          <w:ilvl w:val="0"/>
          <w:numId w:val="0"/>
        </w:numPr>
        <w:spacing w:after="0"/>
        <w:ind w:left="633"/>
        <w:rPr>
          <w:rFonts w:ascii="Arial" w:hAnsi="Arial" w:cs="Arial"/>
          <w:b w:val="0"/>
          <w:sz w:val="28"/>
          <w:szCs w:val="28"/>
        </w:rPr>
      </w:pPr>
    </w:p>
    <w:p w14:paraId="2D4CD2C6" w14:textId="3B295FD8" w:rsidR="006D7271" w:rsidRPr="007C6B62" w:rsidRDefault="00E8094E" w:rsidP="006D7271">
      <w:pPr>
        <w:pStyle w:val="ListNumber"/>
        <w:numPr>
          <w:ilvl w:val="0"/>
          <w:numId w:val="0"/>
        </w:numPr>
        <w:spacing w:after="0"/>
        <w:ind w:left="633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The meeting </w:t>
      </w:r>
      <w:r w:rsidR="00FA72E4">
        <w:rPr>
          <w:rFonts w:ascii="Arial" w:hAnsi="Arial" w:cs="Arial"/>
          <w:b w:val="0"/>
          <w:sz w:val="28"/>
          <w:szCs w:val="28"/>
        </w:rPr>
        <w:t>agreed to</w:t>
      </w:r>
      <w:r>
        <w:rPr>
          <w:rFonts w:ascii="Arial" w:hAnsi="Arial" w:cs="Arial"/>
          <w:b w:val="0"/>
          <w:sz w:val="28"/>
          <w:szCs w:val="28"/>
        </w:rPr>
        <w:t xml:space="preserve"> the </w:t>
      </w:r>
      <w:r w:rsidR="000D4816">
        <w:rPr>
          <w:rFonts w:ascii="Arial" w:hAnsi="Arial" w:cs="Arial"/>
          <w:b w:val="0"/>
          <w:sz w:val="28"/>
          <w:szCs w:val="28"/>
        </w:rPr>
        <w:t>purchase</w:t>
      </w:r>
      <w:r w:rsidR="00FA72E4">
        <w:rPr>
          <w:rFonts w:ascii="Arial" w:hAnsi="Arial" w:cs="Arial"/>
          <w:b w:val="0"/>
          <w:sz w:val="28"/>
          <w:szCs w:val="28"/>
        </w:rPr>
        <w:t xml:space="preserve"> of a</w:t>
      </w:r>
      <w:r w:rsidR="000D4816">
        <w:rPr>
          <w:rFonts w:ascii="Arial" w:hAnsi="Arial" w:cs="Arial"/>
          <w:b w:val="0"/>
          <w:sz w:val="28"/>
          <w:szCs w:val="28"/>
        </w:rPr>
        <w:t xml:space="preserve"> </w:t>
      </w:r>
      <w:r w:rsidR="00FA72E4">
        <w:rPr>
          <w:rFonts w:ascii="Arial" w:hAnsi="Arial" w:cs="Arial"/>
          <w:b w:val="0"/>
          <w:sz w:val="28"/>
          <w:szCs w:val="28"/>
        </w:rPr>
        <w:t xml:space="preserve">Hutton Cup </w:t>
      </w:r>
      <w:r w:rsidR="009B37B4">
        <w:rPr>
          <w:rFonts w:ascii="Arial" w:hAnsi="Arial" w:cs="Arial"/>
          <w:b w:val="0"/>
          <w:sz w:val="28"/>
          <w:szCs w:val="28"/>
        </w:rPr>
        <w:t>trophy of</w:t>
      </w:r>
      <w:r w:rsidR="007C6B62">
        <w:rPr>
          <w:rFonts w:ascii="Arial" w:hAnsi="Arial" w:cs="Arial"/>
          <w:b w:val="0"/>
          <w:sz w:val="28"/>
          <w:szCs w:val="28"/>
        </w:rPr>
        <w:t xml:space="preserve"> </w:t>
      </w:r>
      <w:r w:rsidR="000D4816">
        <w:rPr>
          <w:rFonts w:ascii="Arial" w:hAnsi="Arial" w:cs="Arial"/>
          <w:b w:val="0"/>
          <w:sz w:val="28"/>
          <w:szCs w:val="28"/>
        </w:rPr>
        <w:t xml:space="preserve">up to </w:t>
      </w:r>
      <w:r w:rsidR="006D7271">
        <w:rPr>
          <w:rFonts w:ascii="Arial" w:hAnsi="Arial" w:cs="Arial"/>
          <w:b w:val="0"/>
          <w:sz w:val="28"/>
          <w:szCs w:val="28"/>
        </w:rPr>
        <w:t>£200</w:t>
      </w:r>
      <w:r>
        <w:rPr>
          <w:rFonts w:ascii="Arial" w:hAnsi="Arial" w:cs="Arial"/>
          <w:b w:val="0"/>
          <w:sz w:val="28"/>
          <w:szCs w:val="28"/>
        </w:rPr>
        <w:t xml:space="preserve">. </w:t>
      </w:r>
      <w:r w:rsidR="009B37B4">
        <w:rPr>
          <w:rFonts w:ascii="Arial" w:hAnsi="Arial" w:cs="Arial"/>
          <w:b w:val="0"/>
          <w:sz w:val="28"/>
          <w:szCs w:val="28"/>
        </w:rPr>
        <w:t xml:space="preserve">To be awarded annually for the most improved handicap over the year. </w:t>
      </w:r>
      <w:r w:rsidR="007C6B62" w:rsidRPr="007C6B62">
        <w:rPr>
          <w:rFonts w:ascii="Arial" w:hAnsi="Arial" w:cs="Arial"/>
          <w:bCs/>
          <w:sz w:val="28"/>
          <w:szCs w:val="28"/>
        </w:rPr>
        <w:t xml:space="preserve">Action </w:t>
      </w:r>
      <w:r w:rsidRPr="007C6B62">
        <w:rPr>
          <w:rFonts w:ascii="Arial" w:hAnsi="Arial" w:cs="Arial"/>
          <w:bCs/>
          <w:sz w:val="28"/>
          <w:szCs w:val="28"/>
        </w:rPr>
        <w:t>RC to arrange purchase.</w:t>
      </w:r>
    </w:p>
    <w:p w14:paraId="36BEBDDC" w14:textId="77777777" w:rsidR="006D7271" w:rsidRDefault="006D7271" w:rsidP="006D7271">
      <w:pPr>
        <w:pStyle w:val="ListNumber"/>
        <w:numPr>
          <w:ilvl w:val="0"/>
          <w:numId w:val="0"/>
        </w:numPr>
        <w:spacing w:after="0"/>
        <w:ind w:left="633"/>
        <w:rPr>
          <w:rFonts w:ascii="Arial" w:hAnsi="Arial" w:cs="Arial"/>
          <w:b w:val="0"/>
          <w:sz w:val="28"/>
          <w:szCs w:val="28"/>
        </w:rPr>
      </w:pPr>
    </w:p>
    <w:p w14:paraId="2C5BD6F1" w14:textId="34ECF963" w:rsidR="00CE7C54" w:rsidRDefault="007C6B62" w:rsidP="00E8094E">
      <w:pPr>
        <w:pStyle w:val="ListNumber"/>
        <w:numPr>
          <w:ilvl w:val="0"/>
          <w:numId w:val="0"/>
        </w:numPr>
        <w:spacing w:after="0"/>
        <w:ind w:left="633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Review of club wide risk assessment was </w:t>
      </w:r>
      <w:r w:rsidR="00CE7C54">
        <w:rPr>
          <w:rFonts w:ascii="Arial" w:hAnsi="Arial" w:cs="Arial"/>
          <w:b w:val="0"/>
          <w:sz w:val="28"/>
          <w:szCs w:val="28"/>
        </w:rPr>
        <w:t>carr</w:t>
      </w:r>
      <w:r w:rsidR="00E8094E">
        <w:rPr>
          <w:rFonts w:ascii="Arial" w:hAnsi="Arial" w:cs="Arial"/>
          <w:b w:val="0"/>
          <w:sz w:val="28"/>
          <w:szCs w:val="28"/>
        </w:rPr>
        <w:t xml:space="preserve">ied </w:t>
      </w:r>
      <w:r w:rsidR="00CE7C54">
        <w:rPr>
          <w:rFonts w:ascii="Arial" w:hAnsi="Arial" w:cs="Arial"/>
          <w:b w:val="0"/>
          <w:sz w:val="28"/>
          <w:szCs w:val="28"/>
        </w:rPr>
        <w:t>over to next committee meeting</w:t>
      </w:r>
      <w:r w:rsidR="007618F3">
        <w:rPr>
          <w:rFonts w:ascii="Arial" w:hAnsi="Arial" w:cs="Arial"/>
          <w:b w:val="0"/>
          <w:sz w:val="28"/>
          <w:szCs w:val="28"/>
        </w:rPr>
        <w:t xml:space="preserve"> in October.</w:t>
      </w:r>
      <w:r w:rsidRPr="007C6B62">
        <w:rPr>
          <w:rFonts w:ascii="Arial" w:hAnsi="Arial" w:cs="Arial"/>
          <w:b w:val="0"/>
          <w:sz w:val="28"/>
          <w:szCs w:val="28"/>
        </w:rPr>
        <w:t xml:space="preserve"> </w:t>
      </w:r>
      <w:r w:rsidRPr="007C6B62">
        <w:rPr>
          <w:rFonts w:ascii="Arial" w:hAnsi="Arial" w:cs="Arial"/>
          <w:bCs/>
          <w:sz w:val="28"/>
          <w:szCs w:val="28"/>
        </w:rPr>
        <w:t>Action TB to include in next meeting agenda.</w:t>
      </w:r>
    </w:p>
    <w:p w14:paraId="254A188F" w14:textId="217D6397" w:rsidR="000D4816" w:rsidRDefault="000D4816" w:rsidP="000D4816">
      <w:pPr>
        <w:pStyle w:val="ListNumber"/>
        <w:numPr>
          <w:ilvl w:val="0"/>
          <w:numId w:val="0"/>
        </w:numPr>
        <w:spacing w:after="0"/>
        <w:ind w:left="173" w:hanging="173"/>
        <w:rPr>
          <w:rFonts w:ascii="Arial" w:hAnsi="Arial" w:cs="Arial"/>
          <w:b w:val="0"/>
          <w:sz w:val="28"/>
          <w:szCs w:val="28"/>
        </w:rPr>
      </w:pPr>
    </w:p>
    <w:p w14:paraId="3883B086" w14:textId="65CF8DAD" w:rsidR="006D7271" w:rsidRDefault="00E8094E" w:rsidP="00E8094E">
      <w:pPr>
        <w:pStyle w:val="ListNumber"/>
        <w:numPr>
          <w:ilvl w:val="0"/>
          <w:numId w:val="0"/>
        </w:numPr>
        <w:spacing w:after="0"/>
        <w:ind w:left="720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The purchase of a lockable c</w:t>
      </w:r>
      <w:r w:rsidR="006D7271">
        <w:rPr>
          <w:rFonts w:ascii="Arial" w:hAnsi="Arial" w:cs="Arial"/>
          <w:b w:val="0"/>
          <w:sz w:val="28"/>
          <w:szCs w:val="28"/>
        </w:rPr>
        <w:t xml:space="preserve">ash box </w:t>
      </w:r>
      <w:r>
        <w:rPr>
          <w:rFonts w:ascii="Arial" w:hAnsi="Arial" w:cs="Arial"/>
          <w:b w:val="0"/>
          <w:sz w:val="28"/>
          <w:szCs w:val="28"/>
        </w:rPr>
        <w:t xml:space="preserve">was agreed </w:t>
      </w:r>
      <w:r w:rsidR="006D7271">
        <w:rPr>
          <w:rFonts w:ascii="Arial" w:hAnsi="Arial" w:cs="Arial"/>
          <w:b w:val="0"/>
          <w:sz w:val="28"/>
          <w:szCs w:val="28"/>
        </w:rPr>
        <w:t xml:space="preserve">to be kept </w:t>
      </w:r>
      <w:r>
        <w:rPr>
          <w:rFonts w:ascii="Arial" w:hAnsi="Arial" w:cs="Arial"/>
          <w:b w:val="0"/>
          <w:sz w:val="28"/>
          <w:szCs w:val="28"/>
        </w:rPr>
        <w:t xml:space="preserve">on site in the locked cupboards. </w:t>
      </w:r>
      <w:r w:rsidR="007C6B62">
        <w:rPr>
          <w:rFonts w:ascii="Arial" w:hAnsi="Arial" w:cs="Arial"/>
          <w:b w:val="0"/>
          <w:sz w:val="28"/>
          <w:szCs w:val="28"/>
        </w:rPr>
        <w:t>Including the purchase,</w:t>
      </w:r>
      <w:r>
        <w:rPr>
          <w:rFonts w:ascii="Arial" w:hAnsi="Arial" w:cs="Arial"/>
          <w:b w:val="0"/>
          <w:sz w:val="28"/>
          <w:szCs w:val="28"/>
        </w:rPr>
        <w:t xml:space="preserve"> a new receipt book. Limit the float to</w:t>
      </w:r>
      <w:r w:rsidR="006D7271">
        <w:rPr>
          <w:rFonts w:ascii="Arial" w:hAnsi="Arial" w:cs="Arial"/>
          <w:b w:val="0"/>
          <w:sz w:val="28"/>
          <w:szCs w:val="28"/>
        </w:rPr>
        <w:t xml:space="preserve"> £50</w:t>
      </w:r>
      <w:r>
        <w:rPr>
          <w:rFonts w:ascii="Arial" w:hAnsi="Arial" w:cs="Arial"/>
          <w:b w:val="0"/>
          <w:sz w:val="28"/>
          <w:szCs w:val="28"/>
        </w:rPr>
        <w:t xml:space="preserve">.  </w:t>
      </w:r>
      <w:r w:rsidR="007C6B62" w:rsidRPr="007C6B62">
        <w:rPr>
          <w:rFonts w:ascii="Arial" w:hAnsi="Arial" w:cs="Arial"/>
          <w:bCs/>
          <w:sz w:val="28"/>
          <w:szCs w:val="28"/>
        </w:rPr>
        <w:t xml:space="preserve">Action </w:t>
      </w:r>
      <w:r w:rsidR="006D7271" w:rsidRPr="007C6B62">
        <w:rPr>
          <w:rFonts w:ascii="Arial" w:hAnsi="Arial" w:cs="Arial"/>
          <w:bCs/>
          <w:sz w:val="28"/>
          <w:szCs w:val="28"/>
        </w:rPr>
        <w:t>RC to arrange</w:t>
      </w:r>
      <w:r w:rsidRPr="007C6B62">
        <w:rPr>
          <w:rFonts w:ascii="Arial" w:hAnsi="Arial" w:cs="Arial"/>
          <w:bCs/>
          <w:sz w:val="28"/>
          <w:szCs w:val="28"/>
        </w:rPr>
        <w:t xml:space="preserve"> purchase.</w:t>
      </w:r>
    </w:p>
    <w:p w14:paraId="0F0126EA" w14:textId="77777777" w:rsidR="00E8094E" w:rsidRDefault="00E8094E" w:rsidP="00E8094E">
      <w:pPr>
        <w:pStyle w:val="ListNumber"/>
        <w:numPr>
          <w:ilvl w:val="0"/>
          <w:numId w:val="0"/>
        </w:numPr>
        <w:spacing w:after="0"/>
        <w:ind w:left="720"/>
        <w:rPr>
          <w:rFonts w:ascii="Arial" w:hAnsi="Arial" w:cs="Arial"/>
          <w:b w:val="0"/>
          <w:sz w:val="28"/>
          <w:szCs w:val="28"/>
        </w:rPr>
      </w:pPr>
    </w:p>
    <w:p w14:paraId="0C8F3BD8" w14:textId="20F1B10E" w:rsidR="00E8094E" w:rsidRPr="007C6B62" w:rsidRDefault="00E8094E" w:rsidP="00E8094E">
      <w:pPr>
        <w:pStyle w:val="ListNumber"/>
        <w:numPr>
          <w:ilvl w:val="0"/>
          <w:numId w:val="0"/>
        </w:numPr>
        <w:spacing w:after="0"/>
        <w:ind w:left="72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Parking on the long range for specific events was discussed. Ownership of the access point and footpath needs to be established. </w:t>
      </w:r>
      <w:r w:rsidR="007C6B62" w:rsidRPr="007C6B62">
        <w:rPr>
          <w:rFonts w:ascii="Arial" w:hAnsi="Arial" w:cs="Arial"/>
          <w:bCs/>
          <w:sz w:val="28"/>
          <w:szCs w:val="28"/>
        </w:rPr>
        <w:t xml:space="preserve">Action </w:t>
      </w:r>
      <w:r w:rsidRPr="007C6B62">
        <w:rPr>
          <w:rFonts w:ascii="Arial" w:hAnsi="Arial" w:cs="Arial"/>
          <w:bCs/>
          <w:sz w:val="28"/>
          <w:szCs w:val="28"/>
        </w:rPr>
        <w:t>TB to discuss with SGC.</w:t>
      </w:r>
    </w:p>
    <w:p w14:paraId="0808D789" w14:textId="77777777" w:rsidR="00E8094E" w:rsidRDefault="00E8094E" w:rsidP="00E8094E">
      <w:pPr>
        <w:pStyle w:val="ListNumber"/>
        <w:numPr>
          <w:ilvl w:val="0"/>
          <w:numId w:val="0"/>
        </w:numPr>
        <w:spacing w:after="0"/>
        <w:ind w:left="720"/>
        <w:rPr>
          <w:rFonts w:ascii="Arial" w:hAnsi="Arial" w:cs="Arial"/>
          <w:b w:val="0"/>
          <w:sz w:val="28"/>
          <w:szCs w:val="28"/>
        </w:rPr>
      </w:pPr>
    </w:p>
    <w:p w14:paraId="6B7B17B9" w14:textId="32A679C8" w:rsidR="006D7271" w:rsidRPr="007C6B62" w:rsidRDefault="00E8094E" w:rsidP="00E8094E">
      <w:pPr>
        <w:pStyle w:val="ListNumber"/>
        <w:numPr>
          <w:ilvl w:val="0"/>
          <w:numId w:val="0"/>
        </w:numPr>
        <w:spacing w:after="0"/>
        <w:ind w:left="72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The meeting discussed </w:t>
      </w:r>
      <w:r w:rsidR="007C6B62">
        <w:rPr>
          <w:rFonts w:ascii="Arial" w:hAnsi="Arial" w:cs="Arial"/>
          <w:b w:val="0"/>
          <w:sz w:val="28"/>
          <w:szCs w:val="28"/>
        </w:rPr>
        <w:t xml:space="preserve">the </w:t>
      </w:r>
      <w:r>
        <w:rPr>
          <w:rFonts w:ascii="Arial" w:hAnsi="Arial" w:cs="Arial"/>
          <w:b w:val="0"/>
          <w:sz w:val="28"/>
          <w:szCs w:val="28"/>
        </w:rPr>
        <w:t xml:space="preserve">use of the range other that a club Sunday should have a nominated Range Captain / Range Officer if </w:t>
      </w:r>
      <w:r w:rsidR="006D7271">
        <w:rPr>
          <w:rFonts w:ascii="Arial" w:hAnsi="Arial" w:cs="Arial"/>
          <w:b w:val="0"/>
          <w:sz w:val="28"/>
          <w:szCs w:val="28"/>
        </w:rPr>
        <w:t xml:space="preserve">5 </w:t>
      </w:r>
      <w:r>
        <w:rPr>
          <w:rFonts w:ascii="Arial" w:hAnsi="Arial" w:cs="Arial"/>
          <w:b w:val="0"/>
          <w:sz w:val="28"/>
          <w:szCs w:val="28"/>
        </w:rPr>
        <w:t>or mor</w:t>
      </w:r>
      <w:r w:rsidR="007C6B62">
        <w:rPr>
          <w:rFonts w:ascii="Arial" w:hAnsi="Arial" w:cs="Arial"/>
          <w:b w:val="0"/>
          <w:sz w:val="28"/>
          <w:szCs w:val="28"/>
        </w:rPr>
        <w:t>e</w:t>
      </w:r>
      <w:r>
        <w:rPr>
          <w:rFonts w:ascii="Arial" w:hAnsi="Arial" w:cs="Arial"/>
          <w:b w:val="0"/>
          <w:sz w:val="28"/>
          <w:szCs w:val="28"/>
        </w:rPr>
        <w:t xml:space="preserve"> archers are in </w:t>
      </w:r>
      <w:r w:rsidR="006D7271">
        <w:rPr>
          <w:rFonts w:ascii="Arial" w:hAnsi="Arial" w:cs="Arial"/>
          <w:b w:val="0"/>
          <w:sz w:val="28"/>
          <w:szCs w:val="28"/>
        </w:rPr>
        <w:t>atten</w:t>
      </w:r>
      <w:r>
        <w:rPr>
          <w:rFonts w:ascii="Arial" w:hAnsi="Arial" w:cs="Arial"/>
          <w:b w:val="0"/>
          <w:sz w:val="28"/>
          <w:szCs w:val="28"/>
        </w:rPr>
        <w:t xml:space="preserve">dance. </w:t>
      </w:r>
      <w:r w:rsidR="006D7271">
        <w:rPr>
          <w:rFonts w:ascii="Arial" w:hAnsi="Arial" w:cs="Arial"/>
          <w:b w:val="0"/>
          <w:sz w:val="28"/>
          <w:szCs w:val="28"/>
        </w:rPr>
        <w:t>R</w:t>
      </w:r>
      <w:r>
        <w:rPr>
          <w:rFonts w:ascii="Arial" w:hAnsi="Arial" w:cs="Arial"/>
          <w:b w:val="0"/>
          <w:sz w:val="28"/>
          <w:szCs w:val="28"/>
        </w:rPr>
        <w:t>C/RO to be recorded in sign in book</w:t>
      </w:r>
      <w:r w:rsidR="006D7271">
        <w:rPr>
          <w:rFonts w:ascii="Arial" w:hAnsi="Arial" w:cs="Arial"/>
          <w:b w:val="0"/>
          <w:sz w:val="28"/>
          <w:szCs w:val="28"/>
        </w:rPr>
        <w:t>.</w:t>
      </w:r>
      <w:r>
        <w:rPr>
          <w:rFonts w:ascii="Arial" w:hAnsi="Arial" w:cs="Arial"/>
          <w:b w:val="0"/>
          <w:sz w:val="28"/>
          <w:szCs w:val="28"/>
        </w:rPr>
        <w:t xml:space="preserve"> RC/RO can shoot. </w:t>
      </w:r>
      <w:r w:rsidR="007C6B62" w:rsidRPr="007C6B62">
        <w:rPr>
          <w:rFonts w:ascii="Arial" w:hAnsi="Arial" w:cs="Arial"/>
          <w:bCs/>
          <w:sz w:val="28"/>
          <w:szCs w:val="28"/>
        </w:rPr>
        <w:t xml:space="preserve">Action </w:t>
      </w:r>
      <w:r w:rsidRPr="007C6B62">
        <w:rPr>
          <w:rFonts w:ascii="Arial" w:hAnsi="Arial" w:cs="Arial"/>
          <w:bCs/>
          <w:sz w:val="28"/>
          <w:szCs w:val="28"/>
        </w:rPr>
        <w:t>TB to add to range rules.</w:t>
      </w:r>
    </w:p>
    <w:p w14:paraId="5402E331" w14:textId="77777777" w:rsidR="00E8094E" w:rsidRDefault="00E8094E" w:rsidP="00E8094E">
      <w:pPr>
        <w:pStyle w:val="ListNumber"/>
        <w:numPr>
          <w:ilvl w:val="0"/>
          <w:numId w:val="0"/>
        </w:numPr>
        <w:spacing w:after="0"/>
        <w:ind w:left="720"/>
        <w:rPr>
          <w:rFonts w:ascii="Arial" w:hAnsi="Arial" w:cs="Arial"/>
          <w:b w:val="0"/>
          <w:sz w:val="28"/>
          <w:szCs w:val="28"/>
        </w:rPr>
      </w:pPr>
    </w:p>
    <w:p w14:paraId="448E6B38" w14:textId="77777777" w:rsidR="007C6B62" w:rsidRDefault="007C6B62" w:rsidP="00E8094E">
      <w:pPr>
        <w:pStyle w:val="ListNumber"/>
        <w:numPr>
          <w:ilvl w:val="0"/>
          <w:numId w:val="0"/>
        </w:numPr>
        <w:spacing w:after="0"/>
        <w:ind w:left="720"/>
        <w:rPr>
          <w:rFonts w:ascii="Arial" w:hAnsi="Arial" w:cs="Arial"/>
          <w:b w:val="0"/>
          <w:sz w:val="28"/>
          <w:szCs w:val="28"/>
        </w:rPr>
      </w:pPr>
    </w:p>
    <w:p w14:paraId="66324CDB" w14:textId="77777777" w:rsidR="007C6B62" w:rsidRDefault="007C6B62" w:rsidP="00E8094E">
      <w:pPr>
        <w:pStyle w:val="ListNumber"/>
        <w:numPr>
          <w:ilvl w:val="0"/>
          <w:numId w:val="0"/>
        </w:numPr>
        <w:spacing w:after="0"/>
        <w:ind w:left="720"/>
        <w:rPr>
          <w:rFonts w:ascii="Arial" w:hAnsi="Arial" w:cs="Arial"/>
          <w:b w:val="0"/>
          <w:sz w:val="28"/>
          <w:szCs w:val="28"/>
        </w:rPr>
      </w:pPr>
    </w:p>
    <w:p w14:paraId="5AD64A5D" w14:textId="77777777" w:rsidR="007C6B62" w:rsidRDefault="007C6B62" w:rsidP="00E8094E">
      <w:pPr>
        <w:pStyle w:val="ListNumber"/>
        <w:numPr>
          <w:ilvl w:val="0"/>
          <w:numId w:val="0"/>
        </w:numPr>
        <w:spacing w:after="0"/>
        <w:ind w:left="720"/>
        <w:rPr>
          <w:rFonts w:ascii="Arial" w:hAnsi="Arial" w:cs="Arial"/>
          <w:b w:val="0"/>
          <w:sz w:val="28"/>
          <w:szCs w:val="28"/>
        </w:rPr>
      </w:pPr>
    </w:p>
    <w:p w14:paraId="2E831DAA" w14:textId="77777777" w:rsidR="007C6B62" w:rsidRDefault="007C6B62" w:rsidP="00E8094E">
      <w:pPr>
        <w:pStyle w:val="ListNumber"/>
        <w:numPr>
          <w:ilvl w:val="0"/>
          <w:numId w:val="0"/>
        </w:numPr>
        <w:spacing w:after="0"/>
        <w:ind w:left="720"/>
        <w:rPr>
          <w:rFonts w:ascii="Arial" w:hAnsi="Arial" w:cs="Arial"/>
          <w:b w:val="0"/>
          <w:sz w:val="28"/>
          <w:szCs w:val="28"/>
        </w:rPr>
      </w:pPr>
    </w:p>
    <w:p w14:paraId="0B6C31B8" w14:textId="1F21217F" w:rsidR="00CE7C54" w:rsidRDefault="00E8094E" w:rsidP="00E8094E">
      <w:pPr>
        <w:pStyle w:val="ListNumber"/>
        <w:numPr>
          <w:ilvl w:val="0"/>
          <w:numId w:val="0"/>
        </w:numPr>
        <w:spacing w:after="0"/>
        <w:ind w:left="720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A </w:t>
      </w:r>
      <w:r w:rsidR="00FA72E4">
        <w:rPr>
          <w:rFonts w:ascii="Arial" w:hAnsi="Arial" w:cs="Arial"/>
          <w:b w:val="0"/>
          <w:sz w:val="28"/>
          <w:szCs w:val="28"/>
        </w:rPr>
        <w:t>gift of</w:t>
      </w:r>
      <w:r>
        <w:rPr>
          <w:rFonts w:ascii="Arial" w:hAnsi="Arial" w:cs="Arial"/>
          <w:b w:val="0"/>
          <w:sz w:val="28"/>
          <w:szCs w:val="28"/>
        </w:rPr>
        <w:t xml:space="preserve"> up to </w:t>
      </w:r>
      <w:r w:rsidR="006D7271">
        <w:rPr>
          <w:rFonts w:ascii="Arial" w:hAnsi="Arial" w:cs="Arial"/>
          <w:b w:val="0"/>
          <w:sz w:val="28"/>
          <w:szCs w:val="28"/>
        </w:rPr>
        <w:t xml:space="preserve">£20 </w:t>
      </w:r>
      <w:r>
        <w:rPr>
          <w:rFonts w:ascii="Arial" w:hAnsi="Arial" w:cs="Arial"/>
          <w:b w:val="0"/>
          <w:sz w:val="28"/>
          <w:szCs w:val="28"/>
        </w:rPr>
        <w:t xml:space="preserve">is to be made </w:t>
      </w:r>
      <w:r w:rsidR="006D7271">
        <w:rPr>
          <w:rFonts w:ascii="Arial" w:hAnsi="Arial" w:cs="Arial"/>
          <w:b w:val="0"/>
          <w:sz w:val="28"/>
          <w:szCs w:val="28"/>
        </w:rPr>
        <w:t xml:space="preserve">as </w:t>
      </w:r>
      <w:r>
        <w:rPr>
          <w:rFonts w:ascii="Arial" w:hAnsi="Arial" w:cs="Arial"/>
          <w:b w:val="0"/>
          <w:sz w:val="28"/>
          <w:szCs w:val="28"/>
        </w:rPr>
        <w:t xml:space="preserve">a </w:t>
      </w:r>
      <w:r w:rsidR="006D7271">
        <w:rPr>
          <w:rFonts w:ascii="Arial" w:hAnsi="Arial" w:cs="Arial"/>
          <w:b w:val="0"/>
          <w:sz w:val="28"/>
          <w:szCs w:val="28"/>
        </w:rPr>
        <w:t>thank you</w:t>
      </w:r>
      <w:r>
        <w:rPr>
          <w:rFonts w:ascii="Arial" w:hAnsi="Arial" w:cs="Arial"/>
          <w:b w:val="0"/>
          <w:sz w:val="28"/>
          <w:szCs w:val="28"/>
        </w:rPr>
        <w:t xml:space="preserve"> </w:t>
      </w:r>
      <w:r w:rsidR="005F0290">
        <w:rPr>
          <w:rFonts w:ascii="Arial" w:hAnsi="Arial" w:cs="Arial"/>
          <w:b w:val="0"/>
          <w:sz w:val="28"/>
          <w:szCs w:val="28"/>
        </w:rPr>
        <w:t>to</w:t>
      </w:r>
      <w:r>
        <w:rPr>
          <w:rFonts w:ascii="Arial" w:hAnsi="Arial" w:cs="Arial"/>
          <w:b w:val="0"/>
          <w:sz w:val="28"/>
          <w:szCs w:val="28"/>
        </w:rPr>
        <w:t xml:space="preserve"> the person contacting the </w:t>
      </w:r>
      <w:r w:rsidR="007C6B62">
        <w:rPr>
          <w:rFonts w:ascii="Arial" w:hAnsi="Arial" w:cs="Arial"/>
          <w:b w:val="0"/>
          <w:sz w:val="28"/>
          <w:szCs w:val="28"/>
        </w:rPr>
        <w:t>club’s</w:t>
      </w:r>
      <w:r>
        <w:rPr>
          <w:rFonts w:ascii="Arial" w:hAnsi="Arial" w:cs="Arial"/>
          <w:b w:val="0"/>
          <w:sz w:val="28"/>
          <w:szCs w:val="28"/>
        </w:rPr>
        <w:t xml:space="preserve"> financial review. </w:t>
      </w:r>
      <w:r w:rsidR="007C6B62" w:rsidRPr="007C6B62">
        <w:rPr>
          <w:rFonts w:ascii="Arial" w:hAnsi="Arial" w:cs="Arial"/>
          <w:bCs/>
          <w:sz w:val="28"/>
          <w:szCs w:val="28"/>
        </w:rPr>
        <w:t xml:space="preserve">Action </w:t>
      </w:r>
      <w:r w:rsidRPr="007C6B62">
        <w:rPr>
          <w:rFonts w:ascii="Arial" w:hAnsi="Arial" w:cs="Arial"/>
          <w:bCs/>
          <w:sz w:val="28"/>
          <w:szCs w:val="28"/>
        </w:rPr>
        <w:t>TM to arrange.</w:t>
      </w:r>
    </w:p>
    <w:p w14:paraId="33ADF4AC" w14:textId="77777777" w:rsidR="006D7271" w:rsidRDefault="006D7271" w:rsidP="00792101">
      <w:pPr>
        <w:pStyle w:val="ListNumber"/>
        <w:numPr>
          <w:ilvl w:val="0"/>
          <w:numId w:val="0"/>
        </w:numPr>
        <w:spacing w:after="0"/>
        <w:ind w:left="851"/>
        <w:rPr>
          <w:rFonts w:ascii="Arial" w:hAnsi="Arial" w:cs="Arial"/>
          <w:b w:val="0"/>
          <w:sz w:val="28"/>
          <w:szCs w:val="28"/>
        </w:rPr>
      </w:pPr>
    </w:p>
    <w:p w14:paraId="4ECBFEDC" w14:textId="382C767B" w:rsidR="00792101" w:rsidRDefault="00792101" w:rsidP="00F357E5">
      <w:pPr>
        <w:pStyle w:val="ListNumber"/>
        <w:numPr>
          <w:ilvl w:val="0"/>
          <w:numId w:val="13"/>
        </w:numPr>
        <w:spacing w:after="0"/>
        <w:ind w:left="850" w:hanging="850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AGM</w:t>
      </w:r>
    </w:p>
    <w:p w14:paraId="5378DC97" w14:textId="337FAE9B" w:rsidR="00D80766" w:rsidRDefault="00792101">
      <w:pPr>
        <w:pStyle w:val="ListNumber"/>
        <w:numPr>
          <w:ilvl w:val="0"/>
          <w:numId w:val="15"/>
        </w:numPr>
        <w:spacing w:after="0"/>
        <w:ind w:left="949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Agree final agenda.</w:t>
      </w:r>
      <w:r w:rsidR="006D7271">
        <w:rPr>
          <w:rFonts w:ascii="Arial" w:hAnsi="Arial" w:cs="Arial"/>
          <w:b w:val="0"/>
          <w:sz w:val="28"/>
          <w:szCs w:val="28"/>
        </w:rPr>
        <w:t xml:space="preserve"> </w:t>
      </w:r>
      <w:r w:rsidR="005F0290">
        <w:rPr>
          <w:rFonts w:ascii="Arial" w:hAnsi="Arial" w:cs="Arial"/>
          <w:b w:val="0"/>
          <w:sz w:val="28"/>
          <w:szCs w:val="28"/>
        </w:rPr>
        <w:t xml:space="preserve">Change </w:t>
      </w:r>
      <w:r w:rsidR="006D7271">
        <w:rPr>
          <w:rFonts w:ascii="Arial" w:hAnsi="Arial" w:cs="Arial"/>
          <w:b w:val="0"/>
          <w:sz w:val="28"/>
          <w:szCs w:val="28"/>
        </w:rPr>
        <w:t>AOB other proposals</w:t>
      </w:r>
      <w:r w:rsidR="005F0290">
        <w:rPr>
          <w:rFonts w:ascii="Arial" w:hAnsi="Arial" w:cs="Arial"/>
          <w:b w:val="0"/>
          <w:sz w:val="28"/>
          <w:szCs w:val="28"/>
        </w:rPr>
        <w:t>.</w:t>
      </w:r>
    </w:p>
    <w:p w14:paraId="70B78622" w14:textId="4ABD0D24" w:rsidR="00792101" w:rsidRPr="007C6B62" w:rsidRDefault="00FA72E4">
      <w:pPr>
        <w:pStyle w:val="ListNumber"/>
        <w:numPr>
          <w:ilvl w:val="0"/>
          <w:numId w:val="15"/>
        </w:numPr>
        <w:spacing w:after="0"/>
        <w:ind w:left="949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The number</w:t>
      </w:r>
      <w:r w:rsidR="00792101">
        <w:rPr>
          <w:rFonts w:ascii="Arial" w:hAnsi="Arial" w:cs="Arial"/>
          <w:b w:val="0"/>
          <w:sz w:val="28"/>
          <w:szCs w:val="28"/>
        </w:rPr>
        <w:t xml:space="preserve"> for catering</w:t>
      </w:r>
      <w:r w:rsidR="005F0290">
        <w:rPr>
          <w:rFonts w:ascii="Arial" w:hAnsi="Arial" w:cs="Arial"/>
          <w:b w:val="0"/>
          <w:sz w:val="28"/>
          <w:szCs w:val="28"/>
        </w:rPr>
        <w:t xml:space="preserve"> is</w:t>
      </w:r>
      <w:r w:rsidR="006D7271">
        <w:rPr>
          <w:rFonts w:ascii="Arial" w:hAnsi="Arial" w:cs="Arial"/>
          <w:b w:val="0"/>
          <w:sz w:val="28"/>
          <w:szCs w:val="28"/>
        </w:rPr>
        <w:t xml:space="preserve"> 30 </w:t>
      </w:r>
      <w:r w:rsidR="005F0290">
        <w:rPr>
          <w:rFonts w:ascii="Arial" w:hAnsi="Arial" w:cs="Arial"/>
          <w:b w:val="0"/>
          <w:sz w:val="28"/>
          <w:szCs w:val="28"/>
        </w:rPr>
        <w:t xml:space="preserve">and max of </w:t>
      </w:r>
      <w:r w:rsidR="006D7271">
        <w:rPr>
          <w:rFonts w:ascii="Arial" w:hAnsi="Arial" w:cs="Arial"/>
          <w:b w:val="0"/>
          <w:sz w:val="28"/>
          <w:szCs w:val="28"/>
        </w:rPr>
        <w:t xml:space="preserve">£5 </w:t>
      </w:r>
      <w:r w:rsidR="005F0290">
        <w:rPr>
          <w:rFonts w:ascii="Arial" w:hAnsi="Arial" w:cs="Arial"/>
          <w:b w:val="0"/>
          <w:sz w:val="28"/>
          <w:szCs w:val="28"/>
        </w:rPr>
        <w:t xml:space="preserve">per head. </w:t>
      </w:r>
      <w:r w:rsidR="007C6B62" w:rsidRPr="007C6B62">
        <w:rPr>
          <w:rFonts w:ascii="Arial" w:hAnsi="Arial" w:cs="Arial"/>
          <w:bCs/>
          <w:sz w:val="28"/>
          <w:szCs w:val="28"/>
        </w:rPr>
        <w:t xml:space="preserve">Action </w:t>
      </w:r>
      <w:r w:rsidR="005F0290" w:rsidRPr="007C6B62">
        <w:rPr>
          <w:rFonts w:ascii="Arial" w:hAnsi="Arial" w:cs="Arial"/>
          <w:bCs/>
          <w:sz w:val="28"/>
          <w:szCs w:val="28"/>
        </w:rPr>
        <w:t>TM/AM to order buffet.</w:t>
      </w:r>
    </w:p>
    <w:p w14:paraId="6447FF66" w14:textId="77777777" w:rsidR="005F0290" w:rsidRDefault="005F0290" w:rsidP="005F0290">
      <w:pPr>
        <w:pStyle w:val="ListNumber"/>
        <w:numPr>
          <w:ilvl w:val="0"/>
          <w:numId w:val="0"/>
        </w:numPr>
        <w:spacing w:after="0"/>
        <w:ind w:left="173" w:hanging="173"/>
        <w:rPr>
          <w:rFonts w:ascii="Arial" w:hAnsi="Arial" w:cs="Arial"/>
          <w:b w:val="0"/>
          <w:sz w:val="28"/>
          <w:szCs w:val="28"/>
        </w:rPr>
      </w:pPr>
    </w:p>
    <w:p w14:paraId="33E94AE1" w14:textId="72D519E0" w:rsidR="00792101" w:rsidRDefault="00FA72E4" w:rsidP="00FA72E4">
      <w:pPr>
        <w:pStyle w:val="ListNumber"/>
        <w:numPr>
          <w:ilvl w:val="0"/>
          <w:numId w:val="0"/>
        </w:numPr>
        <w:spacing w:after="0"/>
        <w:ind w:left="360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Proposals </w:t>
      </w:r>
      <w:r w:rsidR="00792101">
        <w:rPr>
          <w:rFonts w:ascii="Arial" w:hAnsi="Arial" w:cs="Arial"/>
          <w:b w:val="0"/>
          <w:sz w:val="28"/>
          <w:szCs w:val="28"/>
        </w:rPr>
        <w:t xml:space="preserve">being put to </w:t>
      </w:r>
      <w:r w:rsidR="00761732">
        <w:rPr>
          <w:rFonts w:ascii="Arial" w:hAnsi="Arial" w:cs="Arial"/>
          <w:b w:val="0"/>
          <w:sz w:val="28"/>
          <w:szCs w:val="28"/>
        </w:rPr>
        <w:t>AGM</w:t>
      </w:r>
      <w:r>
        <w:rPr>
          <w:rFonts w:ascii="Arial" w:hAnsi="Arial" w:cs="Arial"/>
          <w:b w:val="0"/>
          <w:sz w:val="28"/>
          <w:szCs w:val="28"/>
        </w:rPr>
        <w:t xml:space="preserve"> are: -</w:t>
      </w:r>
    </w:p>
    <w:p w14:paraId="590889F8" w14:textId="77777777" w:rsidR="00FA72E4" w:rsidRDefault="00FA72E4" w:rsidP="00FA72E4">
      <w:pPr>
        <w:pStyle w:val="ListNumber"/>
        <w:numPr>
          <w:ilvl w:val="0"/>
          <w:numId w:val="0"/>
        </w:numPr>
        <w:spacing w:after="0"/>
        <w:ind w:left="360"/>
        <w:rPr>
          <w:rFonts w:ascii="Arial" w:hAnsi="Arial" w:cs="Arial"/>
          <w:b w:val="0"/>
          <w:sz w:val="28"/>
          <w:szCs w:val="28"/>
        </w:rPr>
      </w:pPr>
    </w:p>
    <w:p w14:paraId="0DD02CE2" w14:textId="7B5A7618" w:rsidR="005F0290" w:rsidRDefault="005F0290" w:rsidP="005F0290">
      <w:pPr>
        <w:spacing w:line="256" w:lineRule="auto"/>
        <w:ind w:left="360"/>
        <w:rPr>
          <w:rFonts w:ascii="Arial" w:hAnsi="Arial" w:cs="Arial"/>
          <w:sz w:val="28"/>
          <w:szCs w:val="28"/>
        </w:rPr>
      </w:pPr>
      <w:r w:rsidRPr="003816A7">
        <w:rPr>
          <w:rFonts w:ascii="Arial" w:hAnsi="Arial" w:cs="Arial"/>
          <w:b/>
          <w:bCs/>
          <w:sz w:val="28"/>
          <w:szCs w:val="28"/>
        </w:rPr>
        <w:t xml:space="preserve">Committee Member Elections </w:t>
      </w:r>
      <w:r>
        <w:rPr>
          <w:rFonts w:ascii="Arial" w:hAnsi="Arial" w:cs="Arial"/>
          <w:b/>
          <w:bCs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 xml:space="preserve">Candidates are as follows as there is only one candidate per position, </w:t>
      </w:r>
      <w:r w:rsidR="007C6B62">
        <w:rPr>
          <w:rFonts w:ascii="Arial" w:hAnsi="Arial" w:cs="Arial"/>
          <w:sz w:val="28"/>
          <w:szCs w:val="28"/>
        </w:rPr>
        <w:t xml:space="preserve">so </w:t>
      </w:r>
      <w:r>
        <w:rPr>
          <w:rFonts w:ascii="Arial" w:hAnsi="Arial" w:cs="Arial"/>
          <w:sz w:val="28"/>
          <w:szCs w:val="28"/>
        </w:rPr>
        <w:t xml:space="preserve">they are uncontested </w:t>
      </w:r>
      <w:r w:rsidR="007C6B62">
        <w:rPr>
          <w:rFonts w:ascii="Arial" w:hAnsi="Arial" w:cs="Arial"/>
          <w:sz w:val="28"/>
          <w:szCs w:val="28"/>
        </w:rPr>
        <w:t>and</w:t>
      </w:r>
      <w:r>
        <w:rPr>
          <w:rFonts w:ascii="Arial" w:hAnsi="Arial" w:cs="Arial"/>
          <w:sz w:val="28"/>
          <w:szCs w:val="28"/>
        </w:rPr>
        <w:t xml:space="preserve"> will be voted through.</w:t>
      </w:r>
    </w:p>
    <w:p w14:paraId="11B5D0B9" w14:textId="77777777" w:rsidR="005F0290" w:rsidRDefault="005F0290" w:rsidP="005F0290">
      <w:pPr>
        <w:spacing w:line="256" w:lineRule="auto"/>
        <w:ind w:left="360"/>
        <w:rPr>
          <w:rFonts w:ascii="Arial" w:hAnsi="Arial" w:cs="Arial"/>
          <w:sz w:val="28"/>
          <w:szCs w:val="28"/>
        </w:rPr>
      </w:pPr>
      <w:r w:rsidRPr="003816A7">
        <w:rPr>
          <w:rFonts w:ascii="Arial" w:hAnsi="Arial" w:cs="Arial"/>
          <w:b/>
          <w:bCs/>
          <w:sz w:val="28"/>
          <w:szCs w:val="28"/>
        </w:rPr>
        <w:t>Club Membership Fees</w:t>
      </w:r>
      <w:r w:rsidRPr="00A90944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 xml:space="preserve">Proposed for 2023/24 </w:t>
      </w:r>
    </w:p>
    <w:p w14:paraId="07150860" w14:textId="77777777" w:rsidR="005F0290" w:rsidRPr="00A90944" w:rsidRDefault="005F0290" w:rsidP="005F0290">
      <w:pPr>
        <w:pStyle w:val="ListParagraph"/>
        <w:numPr>
          <w:ilvl w:val="0"/>
          <w:numId w:val="25"/>
        </w:numPr>
        <w:spacing w:line="256" w:lineRule="auto"/>
        <w:rPr>
          <w:rFonts w:ascii="Arial" w:hAnsi="Arial" w:cs="Arial"/>
          <w:sz w:val="28"/>
          <w:szCs w:val="28"/>
        </w:rPr>
      </w:pPr>
      <w:r w:rsidRPr="00A90944">
        <w:rPr>
          <w:rFonts w:ascii="Arial" w:hAnsi="Arial" w:cs="Arial"/>
          <w:sz w:val="28"/>
          <w:szCs w:val="28"/>
        </w:rPr>
        <w:t xml:space="preserve">Adults (over 18) will remain the same, £120 a year or £10 a month. </w:t>
      </w:r>
    </w:p>
    <w:p w14:paraId="4CEF0312" w14:textId="61434621" w:rsidR="005F0290" w:rsidRPr="00A90944" w:rsidRDefault="005F0290" w:rsidP="005F0290">
      <w:pPr>
        <w:pStyle w:val="ListParagraph"/>
        <w:numPr>
          <w:ilvl w:val="0"/>
          <w:numId w:val="25"/>
        </w:numPr>
        <w:spacing w:line="256" w:lineRule="auto"/>
        <w:rPr>
          <w:rFonts w:ascii="Arial" w:hAnsi="Arial" w:cs="Arial"/>
          <w:sz w:val="28"/>
          <w:szCs w:val="28"/>
        </w:rPr>
      </w:pPr>
      <w:r w:rsidRPr="00A90944">
        <w:rPr>
          <w:rFonts w:ascii="Arial" w:hAnsi="Arial" w:cs="Arial"/>
          <w:sz w:val="28"/>
          <w:szCs w:val="28"/>
        </w:rPr>
        <w:t xml:space="preserve">For under 18 </w:t>
      </w:r>
      <w:r w:rsidR="007C6B62">
        <w:rPr>
          <w:rFonts w:ascii="Arial" w:hAnsi="Arial" w:cs="Arial"/>
          <w:sz w:val="28"/>
          <w:szCs w:val="28"/>
        </w:rPr>
        <w:t>it is proposed to</w:t>
      </w:r>
      <w:r>
        <w:rPr>
          <w:rFonts w:ascii="Arial" w:hAnsi="Arial" w:cs="Arial"/>
          <w:sz w:val="28"/>
          <w:szCs w:val="28"/>
        </w:rPr>
        <w:t xml:space="preserve"> reduce fees from £96 per year or £8 per month to £60 and £5 respectively.</w:t>
      </w:r>
    </w:p>
    <w:p w14:paraId="0855AC39" w14:textId="247AE4F4" w:rsidR="005F0290" w:rsidRPr="00A90944" w:rsidRDefault="005F0290" w:rsidP="005F0290">
      <w:pPr>
        <w:spacing w:line="256" w:lineRule="auto"/>
        <w:ind w:left="360"/>
        <w:rPr>
          <w:rFonts w:ascii="Arial" w:hAnsi="Arial" w:cs="Arial"/>
          <w:sz w:val="28"/>
          <w:szCs w:val="28"/>
        </w:rPr>
      </w:pPr>
      <w:r w:rsidRPr="003816A7">
        <w:rPr>
          <w:rFonts w:ascii="Arial" w:hAnsi="Arial" w:cs="Arial"/>
          <w:b/>
          <w:bCs/>
          <w:sz w:val="28"/>
          <w:szCs w:val="28"/>
        </w:rPr>
        <w:t>Training Fees</w:t>
      </w:r>
      <w:r w:rsidRPr="00A90944">
        <w:rPr>
          <w:rFonts w:ascii="Arial" w:hAnsi="Arial" w:cs="Arial"/>
          <w:sz w:val="28"/>
          <w:szCs w:val="28"/>
        </w:rPr>
        <w:t xml:space="preserve"> – </w:t>
      </w:r>
      <w:r w:rsidR="007C6B62">
        <w:rPr>
          <w:rFonts w:ascii="Arial" w:hAnsi="Arial" w:cs="Arial"/>
          <w:sz w:val="28"/>
          <w:szCs w:val="28"/>
        </w:rPr>
        <w:t>Beginners’</w:t>
      </w:r>
      <w:r>
        <w:rPr>
          <w:rFonts w:ascii="Arial" w:hAnsi="Arial" w:cs="Arial"/>
          <w:sz w:val="28"/>
          <w:szCs w:val="28"/>
        </w:rPr>
        <w:t xml:space="preserve"> and Taster training fees will remain unchanged. However, for courses run </w:t>
      </w:r>
      <w:r w:rsidR="007A7E21">
        <w:rPr>
          <w:rFonts w:ascii="Arial" w:hAnsi="Arial" w:cs="Arial"/>
          <w:sz w:val="28"/>
          <w:szCs w:val="28"/>
        </w:rPr>
        <w:t>from</w:t>
      </w:r>
      <w:r>
        <w:rPr>
          <w:rFonts w:ascii="Arial" w:hAnsi="Arial" w:cs="Arial"/>
          <w:sz w:val="28"/>
          <w:szCs w:val="28"/>
        </w:rPr>
        <w:t xml:space="preserve"> 2024 onwards </w:t>
      </w:r>
      <w:r w:rsidR="007C6B62">
        <w:rPr>
          <w:rFonts w:ascii="Arial" w:hAnsi="Arial" w:cs="Arial"/>
          <w:sz w:val="28"/>
          <w:szCs w:val="28"/>
        </w:rPr>
        <w:t xml:space="preserve">it’s </w:t>
      </w:r>
      <w:r>
        <w:rPr>
          <w:rFonts w:ascii="Arial" w:hAnsi="Arial" w:cs="Arial"/>
          <w:sz w:val="28"/>
          <w:szCs w:val="28"/>
        </w:rPr>
        <w:t>propose</w:t>
      </w:r>
      <w:r w:rsidR="007C6B62">
        <w:rPr>
          <w:rFonts w:ascii="Arial" w:hAnsi="Arial" w:cs="Arial"/>
          <w:sz w:val="28"/>
          <w:szCs w:val="28"/>
        </w:rPr>
        <w:t xml:space="preserve">d </w:t>
      </w:r>
      <w:r>
        <w:rPr>
          <w:rFonts w:ascii="Arial" w:hAnsi="Arial" w:cs="Arial"/>
          <w:sz w:val="28"/>
          <w:szCs w:val="28"/>
        </w:rPr>
        <w:t>to no longer offset Training Fees against Club Membership Fees.</w:t>
      </w:r>
    </w:p>
    <w:p w14:paraId="59BCC2A6" w14:textId="05D61337" w:rsidR="005F0290" w:rsidRDefault="005F0290" w:rsidP="005F0290">
      <w:pPr>
        <w:spacing w:line="256" w:lineRule="auto"/>
        <w:ind w:left="360"/>
        <w:rPr>
          <w:rFonts w:ascii="Arial" w:hAnsi="Arial" w:cs="Arial"/>
          <w:sz w:val="28"/>
          <w:szCs w:val="28"/>
        </w:rPr>
      </w:pPr>
      <w:r w:rsidRPr="003816A7">
        <w:rPr>
          <w:rFonts w:ascii="Arial" w:hAnsi="Arial" w:cs="Arial"/>
          <w:b/>
          <w:bCs/>
          <w:sz w:val="28"/>
          <w:szCs w:val="28"/>
        </w:rPr>
        <w:t>AGM Quorate</w:t>
      </w:r>
      <w:r w:rsidRPr="00A90944">
        <w:rPr>
          <w:rFonts w:ascii="Arial" w:hAnsi="Arial" w:cs="Arial"/>
          <w:sz w:val="28"/>
          <w:szCs w:val="28"/>
        </w:rPr>
        <w:t xml:space="preserve"> –</w:t>
      </w:r>
      <w:r w:rsidR="007A7E21">
        <w:rPr>
          <w:rFonts w:ascii="Arial" w:hAnsi="Arial" w:cs="Arial"/>
          <w:sz w:val="28"/>
          <w:szCs w:val="28"/>
        </w:rPr>
        <w:t xml:space="preserve"> it is proposed</w:t>
      </w:r>
      <w:r>
        <w:rPr>
          <w:rFonts w:ascii="Arial" w:hAnsi="Arial" w:cs="Arial"/>
          <w:sz w:val="28"/>
          <w:szCs w:val="28"/>
        </w:rPr>
        <w:t xml:space="preserve"> to change </w:t>
      </w:r>
      <w:r w:rsidRPr="00A90944">
        <w:rPr>
          <w:rFonts w:ascii="Arial" w:hAnsi="Arial" w:cs="Arial"/>
          <w:sz w:val="28"/>
          <w:szCs w:val="28"/>
        </w:rPr>
        <w:t>the current 1/3 or members</w:t>
      </w:r>
      <w:r>
        <w:rPr>
          <w:rFonts w:ascii="Arial" w:hAnsi="Arial" w:cs="Arial"/>
          <w:sz w:val="28"/>
          <w:szCs w:val="28"/>
        </w:rPr>
        <w:t xml:space="preserve"> to the number committee members (minimum 6) times two plus one.</w:t>
      </w:r>
    </w:p>
    <w:p w14:paraId="39844022" w14:textId="730D16E7" w:rsidR="005F0290" w:rsidRDefault="007A7E21" w:rsidP="005F0290">
      <w:pPr>
        <w:spacing w:line="25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5F0290">
        <w:rPr>
          <w:rFonts w:ascii="Arial" w:hAnsi="Arial" w:cs="Arial"/>
          <w:sz w:val="28"/>
          <w:szCs w:val="28"/>
        </w:rPr>
        <w:t xml:space="preserve">his change </w:t>
      </w:r>
      <w:r>
        <w:rPr>
          <w:rFonts w:ascii="Arial" w:hAnsi="Arial" w:cs="Arial"/>
          <w:sz w:val="28"/>
          <w:szCs w:val="28"/>
        </w:rPr>
        <w:t xml:space="preserve">is being suggested as </w:t>
      </w:r>
      <w:r w:rsidR="005F0290">
        <w:rPr>
          <w:rFonts w:ascii="Arial" w:hAnsi="Arial" w:cs="Arial"/>
          <w:sz w:val="28"/>
          <w:szCs w:val="28"/>
        </w:rPr>
        <w:t xml:space="preserve">getting a third of the now large membership to the AGM is proving difficult. So, this alternative ensures that a smaller number is required. But to prevent the committee alone changing the club, we are proposing at least one extra </w:t>
      </w:r>
      <w:r>
        <w:rPr>
          <w:rFonts w:ascii="Arial" w:hAnsi="Arial" w:cs="Arial"/>
          <w:sz w:val="28"/>
          <w:szCs w:val="28"/>
        </w:rPr>
        <w:t>non-committee</w:t>
      </w:r>
      <w:r w:rsidR="005F0290">
        <w:rPr>
          <w:rFonts w:ascii="Arial" w:hAnsi="Arial" w:cs="Arial"/>
          <w:sz w:val="28"/>
          <w:szCs w:val="28"/>
        </w:rPr>
        <w:t xml:space="preserve"> person is required.                                                            </w:t>
      </w:r>
    </w:p>
    <w:p w14:paraId="25BDFD6F" w14:textId="77777777" w:rsidR="005F0290" w:rsidRPr="00A90944" w:rsidRDefault="005F0290" w:rsidP="005F0290">
      <w:pPr>
        <w:spacing w:line="256" w:lineRule="auto"/>
        <w:ind w:left="360"/>
        <w:rPr>
          <w:rFonts w:ascii="Arial" w:hAnsi="Arial" w:cs="Arial"/>
          <w:sz w:val="28"/>
          <w:szCs w:val="28"/>
        </w:rPr>
      </w:pPr>
      <w:r w:rsidRPr="00A90944">
        <w:rPr>
          <w:rFonts w:ascii="Arial" w:hAnsi="Arial" w:cs="Arial"/>
          <w:sz w:val="28"/>
          <w:szCs w:val="28"/>
        </w:rPr>
        <w:t>EGM</w:t>
      </w:r>
      <w:r>
        <w:rPr>
          <w:rFonts w:ascii="Arial" w:hAnsi="Arial" w:cs="Arial"/>
          <w:sz w:val="28"/>
          <w:szCs w:val="28"/>
        </w:rPr>
        <w:t xml:space="preserve"> will be decided on a case-by-case basis depending on the reason for an EGM.</w:t>
      </w:r>
    </w:p>
    <w:p w14:paraId="04B048C5" w14:textId="0E0B2C22" w:rsidR="005F0290" w:rsidRDefault="005F0290" w:rsidP="005F0290">
      <w:pPr>
        <w:spacing w:line="256" w:lineRule="auto"/>
        <w:ind w:left="360"/>
        <w:rPr>
          <w:rFonts w:ascii="Arial" w:hAnsi="Arial" w:cs="Arial"/>
          <w:sz w:val="28"/>
          <w:szCs w:val="28"/>
        </w:rPr>
      </w:pPr>
      <w:r w:rsidRPr="003816A7">
        <w:rPr>
          <w:rFonts w:ascii="Arial" w:hAnsi="Arial" w:cs="Arial"/>
          <w:b/>
          <w:bCs/>
          <w:sz w:val="28"/>
          <w:szCs w:val="28"/>
        </w:rPr>
        <w:t>Crossbows</w:t>
      </w:r>
      <w:r w:rsidRPr="00A90944">
        <w:rPr>
          <w:rFonts w:ascii="Arial" w:hAnsi="Arial" w:cs="Arial"/>
          <w:sz w:val="28"/>
          <w:szCs w:val="28"/>
        </w:rPr>
        <w:t xml:space="preserve"> – </w:t>
      </w:r>
      <w:r w:rsidRPr="001731F7">
        <w:rPr>
          <w:rFonts w:ascii="Arial" w:hAnsi="Arial" w:cs="Arial"/>
          <w:sz w:val="28"/>
          <w:szCs w:val="28"/>
        </w:rPr>
        <w:t>removing the prohibition of them shooting and that this was previously a venue requirement</w:t>
      </w:r>
      <w:r>
        <w:rPr>
          <w:rFonts w:ascii="Arial" w:hAnsi="Arial" w:cs="Arial"/>
          <w:sz w:val="28"/>
          <w:szCs w:val="28"/>
        </w:rPr>
        <w:t xml:space="preserve"> at </w:t>
      </w:r>
      <w:r w:rsidR="007A7E21">
        <w:rPr>
          <w:rFonts w:ascii="Arial" w:hAnsi="Arial" w:cs="Arial"/>
          <w:sz w:val="28"/>
          <w:szCs w:val="28"/>
        </w:rPr>
        <w:t>Claydon</w:t>
      </w:r>
      <w:r>
        <w:rPr>
          <w:rFonts w:ascii="Arial" w:hAnsi="Arial" w:cs="Arial"/>
          <w:sz w:val="28"/>
          <w:szCs w:val="28"/>
        </w:rPr>
        <w:t xml:space="preserve"> High school. The committee will </w:t>
      </w:r>
      <w:r w:rsidR="00B250CC">
        <w:rPr>
          <w:rFonts w:ascii="Arial" w:hAnsi="Arial" w:cs="Arial"/>
          <w:sz w:val="28"/>
          <w:szCs w:val="28"/>
        </w:rPr>
        <w:t>agree to</w:t>
      </w:r>
      <w:r>
        <w:rPr>
          <w:rFonts w:ascii="Arial" w:hAnsi="Arial" w:cs="Arial"/>
          <w:sz w:val="28"/>
          <w:szCs w:val="28"/>
        </w:rPr>
        <w:t xml:space="preserve"> the </w:t>
      </w:r>
      <w:r w:rsidR="007A7E21">
        <w:rPr>
          <w:rFonts w:ascii="Arial" w:hAnsi="Arial" w:cs="Arial"/>
          <w:sz w:val="28"/>
          <w:szCs w:val="28"/>
        </w:rPr>
        <w:t>rules</w:t>
      </w:r>
      <w:r>
        <w:rPr>
          <w:rFonts w:ascii="Arial" w:hAnsi="Arial" w:cs="Arial"/>
          <w:sz w:val="28"/>
          <w:szCs w:val="28"/>
        </w:rPr>
        <w:t xml:space="preserve"> and constraints for crossbows if agreed and allowed by SGC.</w:t>
      </w:r>
    </w:p>
    <w:p w14:paraId="4780776B" w14:textId="28086FE6" w:rsidR="007C6B62" w:rsidRDefault="007C6B62" w:rsidP="005F0290">
      <w:pPr>
        <w:spacing w:line="25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Action TB to check with SGC and </w:t>
      </w:r>
      <w:r w:rsidR="00766178">
        <w:rPr>
          <w:rFonts w:ascii="Arial" w:hAnsi="Arial" w:cs="Arial"/>
          <w:b/>
          <w:bCs/>
          <w:sz w:val="28"/>
          <w:szCs w:val="28"/>
        </w:rPr>
        <w:t xml:space="preserve">notify </w:t>
      </w:r>
      <w:r w:rsidR="009B37B4">
        <w:rPr>
          <w:rFonts w:ascii="Arial" w:hAnsi="Arial" w:cs="Arial"/>
          <w:b/>
          <w:bCs/>
          <w:sz w:val="28"/>
          <w:szCs w:val="28"/>
        </w:rPr>
        <w:t xml:space="preserve">individual </w:t>
      </w:r>
      <w:r w:rsidR="00766178">
        <w:rPr>
          <w:rFonts w:ascii="Arial" w:hAnsi="Arial" w:cs="Arial"/>
          <w:b/>
          <w:bCs/>
          <w:sz w:val="28"/>
          <w:szCs w:val="28"/>
        </w:rPr>
        <w:t>that they will need to propose this and have second person support it</w:t>
      </w:r>
      <w:r w:rsidR="00766178" w:rsidRPr="00766178">
        <w:rPr>
          <w:rFonts w:ascii="Arial" w:hAnsi="Arial" w:cs="Arial"/>
          <w:sz w:val="28"/>
          <w:szCs w:val="28"/>
        </w:rPr>
        <w:t>.</w:t>
      </w:r>
    </w:p>
    <w:p w14:paraId="63CF2D58" w14:textId="77777777" w:rsidR="00792101" w:rsidRPr="00CD6D62" w:rsidRDefault="00792101" w:rsidP="00CD6D62">
      <w:pPr>
        <w:pStyle w:val="ListNumber"/>
        <w:numPr>
          <w:ilvl w:val="0"/>
          <w:numId w:val="0"/>
        </w:numPr>
        <w:spacing w:after="0"/>
        <w:ind w:left="851"/>
        <w:rPr>
          <w:rFonts w:ascii="Arial" w:hAnsi="Arial" w:cs="Arial"/>
          <w:b w:val="0"/>
          <w:sz w:val="28"/>
          <w:szCs w:val="28"/>
        </w:rPr>
      </w:pPr>
    </w:p>
    <w:p w14:paraId="785CF9F4" w14:textId="77777777" w:rsidR="00D80766" w:rsidRDefault="00D80766" w:rsidP="00365365">
      <w:pPr>
        <w:pStyle w:val="ListNumber"/>
        <w:numPr>
          <w:ilvl w:val="0"/>
          <w:numId w:val="0"/>
        </w:numPr>
        <w:spacing w:after="0" w:line="240" w:lineRule="auto"/>
        <w:ind w:left="1701" w:hanging="850"/>
        <w:rPr>
          <w:rFonts w:ascii="Arial" w:hAnsi="Arial" w:cs="Arial"/>
          <w:b w:val="0"/>
          <w:sz w:val="28"/>
          <w:szCs w:val="28"/>
        </w:rPr>
      </w:pPr>
    </w:p>
    <w:p w14:paraId="3A433964" w14:textId="77777777" w:rsidR="00BB6397" w:rsidRDefault="00BB6397" w:rsidP="00CE7C54">
      <w:pPr>
        <w:pStyle w:val="ListNumber"/>
        <w:numPr>
          <w:ilvl w:val="0"/>
          <w:numId w:val="0"/>
        </w:numPr>
        <w:spacing w:after="0" w:line="240" w:lineRule="auto"/>
        <w:ind w:left="850" w:hanging="850"/>
        <w:rPr>
          <w:rFonts w:ascii="Arial" w:hAnsi="Arial" w:cs="Arial"/>
          <w:b w:val="0"/>
          <w:sz w:val="28"/>
          <w:szCs w:val="28"/>
        </w:rPr>
      </w:pPr>
    </w:p>
    <w:p w14:paraId="79332BEF" w14:textId="77777777" w:rsidR="00BB6397" w:rsidRDefault="00BB6397" w:rsidP="00CE7C54">
      <w:pPr>
        <w:pStyle w:val="ListNumber"/>
        <w:numPr>
          <w:ilvl w:val="0"/>
          <w:numId w:val="0"/>
        </w:numPr>
        <w:spacing w:after="0" w:line="240" w:lineRule="auto"/>
        <w:ind w:left="850" w:hanging="850"/>
        <w:rPr>
          <w:rFonts w:ascii="Arial" w:hAnsi="Arial" w:cs="Arial"/>
          <w:b w:val="0"/>
          <w:sz w:val="28"/>
          <w:szCs w:val="28"/>
        </w:rPr>
      </w:pPr>
    </w:p>
    <w:p w14:paraId="6CF38608" w14:textId="3FFD730A" w:rsidR="00766178" w:rsidRPr="00BB6397" w:rsidRDefault="17B33CD6" w:rsidP="00CE7C54">
      <w:pPr>
        <w:pStyle w:val="ListNumber"/>
        <w:numPr>
          <w:ilvl w:val="0"/>
          <w:numId w:val="0"/>
        </w:numPr>
        <w:spacing w:after="0" w:line="240" w:lineRule="auto"/>
        <w:ind w:left="850" w:hanging="850"/>
        <w:rPr>
          <w:rFonts w:ascii="Arial" w:hAnsi="Arial" w:cs="Arial"/>
          <w:bCs/>
          <w:sz w:val="28"/>
          <w:szCs w:val="28"/>
        </w:rPr>
      </w:pPr>
      <w:r w:rsidRPr="00BB6397">
        <w:rPr>
          <w:rFonts w:ascii="Arial" w:hAnsi="Arial" w:cs="Arial"/>
          <w:bCs/>
          <w:sz w:val="28"/>
          <w:szCs w:val="28"/>
        </w:rPr>
        <w:t>Date of Next Meeting</w:t>
      </w:r>
      <w:r w:rsidR="00766178" w:rsidRPr="00BB6397">
        <w:rPr>
          <w:rFonts w:ascii="Arial" w:hAnsi="Arial" w:cs="Arial"/>
          <w:bCs/>
          <w:sz w:val="28"/>
          <w:szCs w:val="28"/>
        </w:rPr>
        <w:t>s</w:t>
      </w:r>
    </w:p>
    <w:p w14:paraId="0602BFB1" w14:textId="77777777" w:rsidR="00766178" w:rsidRDefault="00766178" w:rsidP="00CE7C54">
      <w:pPr>
        <w:pStyle w:val="ListNumber"/>
        <w:numPr>
          <w:ilvl w:val="0"/>
          <w:numId w:val="0"/>
        </w:numPr>
        <w:spacing w:after="0" w:line="240" w:lineRule="auto"/>
        <w:ind w:left="850" w:hanging="850"/>
        <w:rPr>
          <w:rFonts w:ascii="Arial" w:hAnsi="Arial" w:cs="Arial"/>
          <w:b w:val="0"/>
          <w:sz w:val="28"/>
          <w:szCs w:val="28"/>
        </w:rPr>
      </w:pPr>
    </w:p>
    <w:p w14:paraId="1DD39BF1" w14:textId="319D010E" w:rsidR="00B17353" w:rsidRDefault="00AC1F69" w:rsidP="00CE7C54">
      <w:pPr>
        <w:pStyle w:val="ListNumber"/>
        <w:numPr>
          <w:ilvl w:val="0"/>
          <w:numId w:val="0"/>
        </w:numPr>
        <w:spacing w:after="0" w:line="240" w:lineRule="auto"/>
        <w:ind w:left="850" w:hanging="850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AGM 2-5pm - 3</w:t>
      </w:r>
      <w:r w:rsidRPr="00AC1F69">
        <w:rPr>
          <w:rFonts w:ascii="Arial" w:hAnsi="Arial" w:cs="Arial"/>
          <w:b w:val="0"/>
          <w:sz w:val="28"/>
          <w:szCs w:val="28"/>
          <w:vertAlign w:val="superscript"/>
        </w:rPr>
        <w:t>rd</w:t>
      </w:r>
      <w:r>
        <w:rPr>
          <w:rFonts w:ascii="Arial" w:hAnsi="Arial" w:cs="Arial"/>
          <w:b w:val="0"/>
          <w:sz w:val="28"/>
          <w:szCs w:val="28"/>
        </w:rPr>
        <w:t xml:space="preserve"> September 2023</w:t>
      </w:r>
    </w:p>
    <w:p w14:paraId="43061A5C" w14:textId="77777777" w:rsidR="00766178" w:rsidRDefault="00766178" w:rsidP="00CE7C54">
      <w:pPr>
        <w:pStyle w:val="ListNumber"/>
        <w:numPr>
          <w:ilvl w:val="0"/>
          <w:numId w:val="0"/>
        </w:numPr>
        <w:spacing w:after="0" w:line="240" w:lineRule="auto"/>
        <w:ind w:left="850" w:hanging="850"/>
        <w:rPr>
          <w:rFonts w:ascii="Arial" w:hAnsi="Arial" w:cs="Arial"/>
          <w:b w:val="0"/>
          <w:sz w:val="28"/>
          <w:szCs w:val="28"/>
        </w:rPr>
      </w:pPr>
    </w:p>
    <w:p w14:paraId="6CA81764" w14:textId="70822380" w:rsidR="00766178" w:rsidRDefault="00766178" w:rsidP="00CE7C54">
      <w:pPr>
        <w:pStyle w:val="ListNumber"/>
        <w:numPr>
          <w:ilvl w:val="0"/>
          <w:numId w:val="0"/>
        </w:numPr>
        <w:spacing w:after="0" w:line="240" w:lineRule="auto"/>
        <w:ind w:left="850" w:hanging="850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Committee meeting 2-4:30pm 12</w:t>
      </w:r>
      <w:r w:rsidRPr="00766178">
        <w:rPr>
          <w:rFonts w:ascii="Arial" w:hAnsi="Arial" w:cs="Arial"/>
          <w:b w:val="0"/>
          <w:sz w:val="28"/>
          <w:szCs w:val="28"/>
          <w:vertAlign w:val="superscript"/>
        </w:rPr>
        <w:t>th</w:t>
      </w:r>
      <w:r>
        <w:rPr>
          <w:rFonts w:ascii="Arial" w:hAnsi="Arial" w:cs="Arial"/>
          <w:b w:val="0"/>
          <w:sz w:val="28"/>
          <w:szCs w:val="28"/>
        </w:rPr>
        <w:t xml:space="preserve"> November 2023</w:t>
      </w:r>
    </w:p>
    <w:p w14:paraId="3F69CD7C" w14:textId="77777777" w:rsidR="00766178" w:rsidRDefault="00766178" w:rsidP="00CE7C54">
      <w:pPr>
        <w:pStyle w:val="ListNumber"/>
        <w:numPr>
          <w:ilvl w:val="0"/>
          <w:numId w:val="0"/>
        </w:numPr>
        <w:spacing w:after="0" w:line="240" w:lineRule="auto"/>
        <w:ind w:left="850" w:hanging="850"/>
        <w:rPr>
          <w:rFonts w:ascii="Arial" w:hAnsi="Arial" w:cs="Arial"/>
          <w:b w:val="0"/>
          <w:sz w:val="28"/>
          <w:szCs w:val="28"/>
        </w:rPr>
      </w:pPr>
    </w:p>
    <w:p w14:paraId="7AF3CEA4" w14:textId="09788804" w:rsidR="00766178" w:rsidRDefault="00766178" w:rsidP="00766178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b w:val="0"/>
          <w:sz w:val="28"/>
          <w:szCs w:val="28"/>
        </w:rPr>
      </w:pPr>
    </w:p>
    <w:p w14:paraId="20BA996F" w14:textId="77777777" w:rsidR="00766178" w:rsidRPr="00F839B4" w:rsidRDefault="00766178" w:rsidP="00CE7C54">
      <w:pPr>
        <w:pStyle w:val="ListNumber"/>
        <w:numPr>
          <w:ilvl w:val="0"/>
          <w:numId w:val="0"/>
        </w:numPr>
        <w:spacing w:after="0" w:line="240" w:lineRule="auto"/>
        <w:ind w:left="850" w:hanging="850"/>
        <w:rPr>
          <w:rFonts w:ascii="Arial" w:hAnsi="Arial" w:cs="Arial"/>
          <w:sz w:val="28"/>
          <w:szCs w:val="28"/>
        </w:rPr>
      </w:pPr>
    </w:p>
    <w:sectPr w:rsidR="00766178" w:rsidRPr="00F839B4" w:rsidSect="00ED4EAF">
      <w:headerReference w:type="default" r:id="rId12"/>
      <w:pgSz w:w="11906" w:h="16838" w:code="9"/>
      <w:pgMar w:top="720" w:right="720" w:bottom="284" w:left="720" w:header="720" w:footer="1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D8016" w14:textId="77777777" w:rsidR="00A5345C" w:rsidRDefault="00A5345C" w:rsidP="001E7D29">
      <w:pPr>
        <w:spacing w:after="0" w:line="240" w:lineRule="auto"/>
      </w:pPr>
      <w:r>
        <w:separator/>
      </w:r>
    </w:p>
  </w:endnote>
  <w:endnote w:type="continuationSeparator" w:id="0">
    <w:p w14:paraId="52A68156" w14:textId="77777777" w:rsidR="00A5345C" w:rsidRDefault="00A5345C" w:rsidP="001E7D29">
      <w:pPr>
        <w:spacing w:after="0" w:line="240" w:lineRule="auto"/>
      </w:pPr>
      <w:r>
        <w:continuationSeparator/>
      </w:r>
    </w:p>
  </w:endnote>
  <w:endnote w:type="continuationNotice" w:id="1">
    <w:p w14:paraId="57671E2D" w14:textId="77777777" w:rsidR="00A5345C" w:rsidRDefault="00A534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10C4C" w14:textId="77777777" w:rsidR="00A5345C" w:rsidRDefault="00A5345C" w:rsidP="001E7D29">
      <w:pPr>
        <w:spacing w:after="0" w:line="240" w:lineRule="auto"/>
      </w:pPr>
      <w:r>
        <w:separator/>
      </w:r>
    </w:p>
  </w:footnote>
  <w:footnote w:type="continuationSeparator" w:id="0">
    <w:p w14:paraId="4792CC01" w14:textId="77777777" w:rsidR="00A5345C" w:rsidRDefault="00A5345C" w:rsidP="001E7D29">
      <w:pPr>
        <w:spacing w:after="0" w:line="240" w:lineRule="auto"/>
      </w:pPr>
      <w:r>
        <w:continuationSeparator/>
      </w:r>
    </w:p>
  </w:footnote>
  <w:footnote w:type="continuationNotice" w:id="1">
    <w:p w14:paraId="224FF837" w14:textId="77777777" w:rsidR="00A5345C" w:rsidRDefault="00A534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F0897" w14:textId="6C605A4D" w:rsidR="00066754" w:rsidRDefault="00F81A8C" w:rsidP="00F81A8C">
    <w:pPr>
      <w:pStyle w:val="Header"/>
      <w:tabs>
        <w:tab w:val="left" w:pos="1155"/>
      </w:tabs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657F08A2" wp14:editId="6D812743">
          <wp:simplePos x="0" y="0"/>
          <wp:positionH relativeFrom="column">
            <wp:posOffset>223520</wp:posOffset>
          </wp:positionH>
          <wp:positionV relativeFrom="paragraph">
            <wp:posOffset>-325120</wp:posOffset>
          </wp:positionV>
          <wp:extent cx="1558048" cy="1609725"/>
          <wp:effectExtent l="0" t="0" r="4445" b="0"/>
          <wp:wrapSquare wrapText="bothSides"/>
          <wp:docPr id="1692231390" name="Picture 1692231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lub Badg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048" cy="1609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7664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657F08A4" wp14:editId="657F08A5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-241300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-1410970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 xmlns:w16du="http://schemas.microsoft.com/office/word/2023/wordml/word16du">
          <w:pict>
            <v:group w14:anchorId="0C3E1334" id="Group 3" o:spid="_x0000_s1026" alt="decorative element" style="position:absolute;margin-left:0;margin-top:0;width:640.35pt;height:957.95pt;z-index:-251659776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b2b2b2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dd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" fillcolor="#ddd [3204]" stroked="f" strokeweight="1.52778mm">
                <v:stroke linestyle="thickThin"/>
              </v:rect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dd [3204]" stroked="f">
                <v:fill opacity="13107f" color2="#b2b2b2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dd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dd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dd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  <w:r>
      <w:rPr>
        <w:noProof/>
      </w:rPr>
      <w:tab/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1C0B01" w:rsidRPr="001C0B01" w14:paraId="657F089A" w14:textId="77777777" w:rsidTr="00015440">
      <w:trPr>
        <w:jc w:val="right"/>
      </w:trPr>
      <w:tc>
        <w:tcPr>
          <w:tcW w:w="432" w:type="dxa"/>
          <w:vAlign w:val="bottom"/>
        </w:tcPr>
        <w:p w14:paraId="657F0898" w14:textId="77777777" w:rsidR="00066754" w:rsidRPr="001C0B01" w:rsidRDefault="00066754" w:rsidP="00015440">
          <w:pPr>
            <w:pStyle w:val="Header"/>
            <w:jc w:val="center"/>
            <w:rPr>
              <w:color w:val="858585" w:themeColor="accent2" w:themeShade="BF"/>
            </w:rPr>
          </w:pPr>
          <w:r w:rsidRPr="001C0B01">
            <w:rPr>
              <w:noProof/>
              <w:color w:val="858585" w:themeColor="accent2" w:themeShade="BF"/>
              <w:lang w:eastAsia="en-GB"/>
            </w:rPr>
            <w:drawing>
              <wp:inline distT="0" distB="0" distL="0" distR="0" wp14:anchorId="657F08A6" wp14:editId="657F08A7">
                <wp:extent cx="137160" cy="137160"/>
                <wp:effectExtent l="0" t="0" r="0" b="0"/>
                <wp:docPr id="552576052" name="Graphic 552576052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57F0899" w14:textId="4EF8FCEC" w:rsidR="00066754" w:rsidRPr="001C0B01" w:rsidRDefault="002C117F" w:rsidP="00015440">
          <w:pPr>
            <w:pStyle w:val="Header"/>
            <w:rPr>
              <w:color w:val="858585" w:themeColor="accent2" w:themeShade="BF"/>
            </w:rPr>
          </w:pPr>
          <w:r>
            <w:rPr>
              <w:color w:val="858585" w:themeColor="accent2" w:themeShade="BF"/>
            </w:rPr>
            <w:t>Stowmarket Golf Centre Cafe</w:t>
          </w:r>
        </w:p>
      </w:tc>
    </w:tr>
    <w:tr w:rsidR="001C0B01" w:rsidRPr="001C0B01" w14:paraId="657F089D" w14:textId="77777777" w:rsidTr="00015440">
      <w:trPr>
        <w:jc w:val="right"/>
      </w:trPr>
      <w:tc>
        <w:tcPr>
          <w:tcW w:w="432" w:type="dxa"/>
          <w:vAlign w:val="bottom"/>
        </w:tcPr>
        <w:p w14:paraId="657F089B" w14:textId="77777777" w:rsidR="00066754" w:rsidRPr="001C0B01" w:rsidRDefault="00066754" w:rsidP="00015440">
          <w:pPr>
            <w:pStyle w:val="Header"/>
            <w:jc w:val="center"/>
            <w:rPr>
              <w:color w:val="858585" w:themeColor="accent2" w:themeShade="BF"/>
            </w:rPr>
          </w:pPr>
          <w:r w:rsidRPr="001C0B01">
            <w:rPr>
              <w:noProof/>
              <w:color w:val="858585" w:themeColor="accent2" w:themeShade="BF"/>
              <w:lang w:eastAsia="en-GB"/>
            </w:rPr>
            <w:drawing>
              <wp:inline distT="0" distB="0" distL="0" distR="0" wp14:anchorId="657F08A8" wp14:editId="657F08A9">
                <wp:extent cx="137160" cy="137160"/>
                <wp:effectExtent l="0" t="0" r="0" b="0"/>
                <wp:docPr id="671564447" name="Graphic 671564447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57F089C" w14:textId="54F7577A" w:rsidR="00066754" w:rsidRPr="001C0B01" w:rsidRDefault="00066754" w:rsidP="00015440">
          <w:pPr>
            <w:pStyle w:val="Header"/>
            <w:rPr>
              <w:color w:val="858585" w:themeColor="accent2" w:themeShade="BF"/>
            </w:rPr>
          </w:pPr>
          <w:r w:rsidRPr="001C0B01">
            <w:rPr>
              <w:color w:val="858585" w:themeColor="accent2" w:themeShade="BF"/>
            </w:rPr>
            <w:t>Date:</w:t>
          </w:r>
          <w:r w:rsidR="002C117F">
            <w:rPr>
              <w:color w:val="858585" w:themeColor="accent2" w:themeShade="BF"/>
            </w:rPr>
            <w:t xml:space="preserve"> </w:t>
          </w:r>
          <w:r w:rsidR="00D80766">
            <w:rPr>
              <w:color w:val="858585" w:themeColor="accent2" w:themeShade="BF"/>
            </w:rPr>
            <w:t>27</w:t>
          </w:r>
          <w:r w:rsidR="00D80766" w:rsidRPr="00D80766">
            <w:rPr>
              <w:color w:val="858585" w:themeColor="accent2" w:themeShade="BF"/>
              <w:vertAlign w:val="superscript"/>
            </w:rPr>
            <w:t>th</w:t>
          </w:r>
          <w:r w:rsidR="00D80766">
            <w:rPr>
              <w:color w:val="858585" w:themeColor="accent2" w:themeShade="BF"/>
            </w:rPr>
            <w:t xml:space="preserve"> August </w:t>
          </w:r>
          <w:r w:rsidR="00F7067D">
            <w:rPr>
              <w:color w:val="858585" w:themeColor="accent2" w:themeShade="BF"/>
            </w:rPr>
            <w:t>2023</w:t>
          </w:r>
        </w:p>
      </w:tc>
    </w:tr>
    <w:tr w:rsidR="001C0B01" w:rsidRPr="001C0B01" w14:paraId="657F08A0" w14:textId="77777777" w:rsidTr="00015440">
      <w:trPr>
        <w:jc w:val="right"/>
      </w:trPr>
      <w:tc>
        <w:tcPr>
          <w:tcW w:w="432" w:type="dxa"/>
          <w:vAlign w:val="bottom"/>
        </w:tcPr>
        <w:p w14:paraId="657F089E" w14:textId="77777777" w:rsidR="00066754" w:rsidRPr="001C0B01" w:rsidRDefault="00066754" w:rsidP="00015440">
          <w:pPr>
            <w:pStyle w:val="Header"/>
            <w:jc w:val="center"/>
            <w:rPr>
              <w:color w:val="858585" w:themeColor="accent2" w:themeShade="BF"/>
            </w:rPr>
          </w:pPr>
          <w:r w:rsidRPr="001C0B01">
            <w:rPr>
              <w:noProof/>
              <w:color w:val="858585" w:themeColor="accent2" w:themeShade="BF"/>
              <w:lang w:eastAsia="en-GB"/>
            </w:rPr>
            <w:drawing>
              <wp:inline distT="0" distB="0" distL="0" distR="0" wp14:anchorId="657F08AA" wp14:editId="657F08AB">
                <wp:extent cx="137160" cy="137160"/>
                <wp:effectExtent l="0" t="0" r="0" b="0"/>
                <wp:docPr id="1676607590" name="Graphic 1676607590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57F089F" w14:textId="021EBFBE" w:rsidR="00066754" w:rsidRPr="001C0B01" w:rsidRDefault="00066754" w:rsidP="00015440">
          <w:pPr>
            <w:pStyle w:val="Header"/>
            <w:rPr>
              <w:color w:val="858585" w:themeColor="accent2" w:themeShade="BF"/>
            </w:rPr>
          </w:pPr>
          <w:r w:rsidRPr="001C0B01">
            <w:rPr>
              <w:color w:val="858585" w:themeColor="accent2" w:themeShade="BF"/>
            </w:rPr>
            <w:t>Time:</w:t>
          </w:r>
          <w:r w:rsidR="007B2549" w:rsidRPr="001C0B01">
            <w:rPr>
              <w:color w:val="858585" w:themeColor="accent2" w:themeShade="BF"/>
            </w:rPr>
            <w:t xml:space="preserve"> </w:t>
          </w:r>
          <w:r w:rsidR="00AC1F69">
            <w:rPr>
              <w:color w:val="858585" w:themeColor="accent2" w:themeShade="BF"/>
            </w:rPr>
            <w:t>2-</w:t>
          </w:r>
          <w:r w:rsidR="00750AD9">
            <w:rPr>
              <w:color w:val="858585" w:themeColor="accent2" w:themeShade="BF"/>
            </w:rPr>
            <w:t>5 pm</w:t>
          </w:r>
        </w:p>
      </w:tc>
    </w:tr>
  </w:tbl>
  <w:p w14:paraId="657F08A1" w14:textId="77777777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1463EA"/>
    <w:multiLevelType w:val="hybridMultilevel"/>
    <w:tmpl w:val="3FE22178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089A3B94"/>
    <w:multiLevelType w:val="hybridMultilevel"/>
    <w:tmpl w:val="DAD237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97B6B6F"/>
    <w:multiLevelType w:val="multilevel"/>
    <w:tmpl w:val="06926F74"/>
    <w:lvl w:ilvl="0">
      <w:start w:val="1"/>
      <w:numFmt w:val="decimal"/>
      <w:lvlText w:val="%1."/>
      <w:lvlJc w:val="left"/>
      <w:pPr>
        <w:ind w:left="1440" w:hanging="360"/>
      </w:pPr>
      <w:rPr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1" w15:restartNumberingAfterBreak="0">
    <w:nsid w:val="0DB8797D"/>
    <w:multiLevelType w:val="hybridMultilevel"/>
    <w:tmpl w:val="42BEE89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6683ADD"/>
    <w:multiLevelType w:val="hybridMultilevel"/>
    <w:tmpl w:val="EA92A210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856772"/>
    <w:multiLevelType w:val="multilevel"/>
    <w:tmpl w:val="BC44089E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upperRoman"/>
      <w:lvlText w:val="%4."/>
      <w:lvlJc w:val="right"/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5" w15:restartNumberingAfterBreak="0">
    <w:nsid w:val="44A1066D"/>
    <w:multiLevelType w:val="hybridMultilevel"/>
    <w:tmpl w:val="8B26D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B9029A9"/>
    <w:multiLevelType w:val="hybridMultilevel"/>
    <w:tmpl w:val="F6E6A190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4FF7084C"/>
    <w:multiLevelType w:val="hybridMultilevel"/>
    <w:tmpl w:val="E872E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B707D"/>
    <w:multiLevelType w:val="hybridMultilevel"/>
    <w:tmpl w:val="84F40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D96701B"/>
    <w:multiLevelType w:val="hybridMultilevel"/>
    <w:tmpl w:val="26AE2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C65FBE"/>
    <w:multiLevelType w:val="hybridMultilevel"/>
    <w:tmpl w:val="6C6E36BC"/>
    <w:lvl w:ilvl="0" w:tplc="08090003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1" w:tplc="FFFFFFFF">
      <w:start w:val="1"/>
      <w:numFmt w:val="decimal"/>
      <w:lvlText w:val="%2."/>
      <w:lvlJc w:val="left"/>
      <w:pPr>
        <w:ind w:left="2029" w:hanging="360"/>
      </w:pPr>
    </w:lvl>
    <w:lvl w:ilvl="2" w:tplc="FFFFFFFF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23" w15:restartNumberingAfterBreak="0">
    <w:nsid w:val="7D3E0E5A"/>
    <w:multiLevelType w:val="hybridMultilevel"/>
    <w:tmpl w:val="870C550A"/>
    <w:lvl w:ilvl="0" w:tplc="080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4" w15:restartNumberingAfterBreak="0">
    <w:nsid w:val="7EAA0F04"/>
    <w:multiLevelType w:val="hybridMultilevel"/>
    <w:tmpl w:val="82F8CB7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128625258">
    <w:abstractNumId w:val="7"/>
  </w:num>
  <w:num w:numId="2" w16cid:durableId="711223140">
    <w:abstractNumId w:val="6"/>
  </w:num>
  <w:num w:numId="3" w16cid:durableId="997804230">
    <w:abstractNumId w:val="5"/>
  </w:num>
  <w:num w:numId="4" w16cid:durableId="2024746434">
    <w:abstractNumId w:val="4"/>
  </w:num>
  <w:num w:numId="5" w16cid:durableId="1201627089">
    <w:abstractNumId w:val="3"/>
  </w:num>
  <w:num w:numId="6" w16cid:durableId="642470576">
    <w:abstractNumId w:val="2"/>
  </w:num>
  <w:num w:numId="7" w16cid:durableId="1004820930">
    <w:abstractNumId w:val="1"/>
  </w:num>
  <w:num w:numId="8" w16cid:durableId="1295215000">
    <w:abstractNumId w:val="0"/>
  </w:num>
  <w:num w:numId="9" w16cid:durableId="396785736">
    <w:abstractNumId w:val="14"/>
  </w:num>
  <w:num w:numId="10" w16cid:durableId="866481012">
    <w:abstractNumId w:val="13"/>
  </w:num>
  <w:num w:numId="11" w16cid:durableId="1334532655">
    <w:abstractNumId w:val="16"/>
  </w:num>
  <w:num w:numId="12" w16cid:durableId="1313676084">
    <w:abstractNumId w:val="20"/>
  </w:num>
  <w:num w:numId="13" w16cid:durableId="785806848">
    <w:abstractNumId w:val="10"/>
  </w:num>
  <w:num w:numId="14" w16cid:durableId="877858167">
    <w:abstractNumId w:val="15"/>
  </w:num>
  <w:num w:numId="15" w16cid:durableId="1570188254">
    <w:abstractNumId w:val="11"/>
  </w:num>
  <w:num w:numId="16" w16cid:durableId="1713068335">
    <w:abstractNumId w:val="8"/>
  </w:num>
  <w:num w:numId="17" w16cid:durableId="2044013216">
    <w:abstractNumId w:val="24"/>
  </w:num>
  <w:num w:numId="18" w16cid:durableId="1381978194">
    <w:abstractNumId w:val="12"/>
  </w:num>
  <w:num w:numId="19" w16cid:durableId="1156455606">
    <w:abstractNumId w:val="22"/>
  </w:num>
  <w:num w:numId="20" w16cid:durableId="1806194182">
    <w:abstractNumId w:val="23"/>
  </w:num>
  <w:num w:numId="21" w16cid:durableId="971985103">
    <w:abstractNumId w:val="19"/>
  </w:num>
  <w:num w:numId="22" w16cid:durableId="328681449">
    <w:abstractNumId w:val="21"/>
  </w:num>
  <w:num w:numId="23" w16cid:durableId="44334680">
    <w:abstractNumId w:val="17"/>
  </w:num>
  <w:num w:numId="24" w16cid:durableId="1221557858">
    <w:abstractNumId w:val="18"/>
  </w:num>
  <w:num w:numId="25" w16cid:durableId="1445543274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B01"/>
    <w:rsid w:val="0000272E"/>
    <w:rsid w:val="0000418E"/>
    <w:rsid w:val="000067BD"/>
    <w:rsid w:val="00006A92"/>
    <w:rsid w:val="00007949"/>
    <w:rsid w:val="00015440"/>
    <w:rsid w:val="00016839"/>
    <w:rsid w:val="00017BE4"/>
    <w:rsid w:val="00025811"/>
    <w:rsid w:val="000260C7"/>
    <w:rsid w:val="00026CBB"/>
    <w:rsid w:val="00027CA0"/>
    <w:rsid w:val="00027CE0"/>
    <w:rsid w:val="00030B0D"/>
    <w:rsid w:val="00031AB8"/>
    <w:rsid w:val="00034A56"/>
    <w:rsid w:val="00035E92"/>
    <w:rsid w:val="00042FB3"/>
    <w:rsid w:val="000431DB"/>
    <w:rsid w:val="00051D34"/>
    <w:rsid w:val="0005256C"/>
    <w:rsid w:val="00054953"/>
    <w:rsid w:val="00054B1C"/>
    <w:rsid w:val="00054FC3"/>
    <w:rsid w:val="00055973"/>
    <w:rsid w:val="00057671"/>
    <w:rsid w:val="00066754"/>
    <w:rsid w:val="000755D3"/>
    <w:rsid w:val="00076583"/>
    <w:rsid w:val="00076C8C"/>
    <w:rsid w:val="000773C0"/>
    <w:rsid w:val="000805C3"/>
    <w:rsid w:val="000821C7"/>
    <w:rsid w:val="00084752"/>
    <w:rsid w:val="00086540"/>
    <w:rsid w:val="000879F3"/>
    <w:rsid w:val="00091811"/>
    <w:rsid w:val="00093CE2"/>
    <w:rsid w:val="00094AB2"/>
    <w:rsid w:val="0009717D"/>
    <w:rsid w:val="000A21AC"/>
    <w:rsid w:val="000A2E47"/>
    <w:rsid w:val="000A688E"/>
    <w:rsid w:val="000A79AC"/>
    <w:rsid w:val="000B0151"/>
    <w:rsid w:val="000B0255"/>
    <w:rsid w:val="000B095F"/>
    <w:rsid w:val="000C5EED"/>
    <w:rsid w:val="000C61A2"/>
    <w:rsid w:val="000D0048"/>
    <w:rsid w:val="000D10BF"/>
    <w:rsid w:val="000D445D"/>
    <w:rsid w:val="000D479D"/>
    <w:rsid w:val="000D4816"/>
    <w:rsid w:val="000D53B8"/>
    <w:rsid w:val="000E1624"/>
    <w:rsid w:val="000E7C69"/>
    <w:rsid w:val="000F04BC"/>
    <w:rsid w:val="000F2E5A"/>
    <w:rsid w:val="000F34A9"/>
    <w:rsid w:val="000F4987"/>
    <w:rsid w:val="000F65EC"/>
    <w:rsid w:val="000F7D22"/>
    <w:rsid w:val="000F7E67"/>
    <w:rsid w:val="00102768"/>
    <w:rsid w:val="00103670"/>
    <w:rsid w:val="00103B72"/>
    <w:rsid w:val="00105F21"/>
    <w:rsid w:val="0011573E"/>
    <w:rsid w:val="001207C2"/>
    <w:rsid w:val="00122602"/>
    <w:rsid w:val="00122920"/>
    <w:rsid w:val="00123C03"/>
    <w:rsid w:val="0012634B"/>
    <w:rsid w:val="001269DE"/>
    <w:rsid w:val="00133342"/>
    <w:rsid w:val="00140DAE"/>
    <w:rsid w:val="00140E2D"/>
    <w:rsid w:val="0015180F"/>
    <w:rsid w:val="00151869"/>
    <w:rsid w:val="0016721A"/>
    <w:rsid w:val="00174667"/>
    <w:rsid w:val="001746FC"/>
    <w:rsid w:val="00174A30"/>
    <w:rsid w:val="00175A55"/>
    <w:rsid w:val="00175C25"/>
    <w:rsid w:val="00176F09"/>
    <w:rsid w:val="001805A1"/>
    <w:rsid w:val="00182C10"/>
    <w:rsid w:val="00187F9A"/>
    <w:rsid w:val="0019318E"/>
    <w:rsid w:val="00193653"/>
    <w:rsid w:val="0019600E"/>
    <w:rsid w:val="00197747"/>
    <w:rsid w:val="001A07FA"/>
    <w:rsid w:val="001B2D96"/>
    <w:rsid w:val="001B4A6F"/>
    <w:rsid w:val="001B58A2"/>
    <w:rsid w:val="001C0B01"/>
    <w:rsid w:val="001C329C"/>
    <w:rsid w:val="001C55D6"/>
    <w:rsid w:val="001D0478"/>
    <w:rsid w:val="001D4414"/>
    <w:rsid w:val="001D498D"/>
    <w:rsid w:val="001D65E3"/>
    <w:rsid w:val="001E286F"/>
    <w:rsid w:val="001E7D29"/>
    <w:rsid w:val="00200AF8"/>
    <w:rsid w:val="00201D49"/>
    <w:rsid w:val="002041B0"/>
    <w:rsid w:val="00207F32"/>
    <w:rsid w:val="0021114C"/>
    <w:rsid w:val="00213196"/>
    <w:rsid w:val="002144CF"/>
    <w:rsid w:val="0021782A"/>
    <w:rsid w:val="00217E53"/>
    <w:rsid w:val="002404F5"/>
    <w:rsid w:val="002443BC"/>
    <w:rsid w:val="00253513"/>
    <w:rsid w:val="002662F9"/>
    <w:rsid w:val="00270D66"/>
    <w:rsid w:val="00272271"/>
    <w:rsid w:val="002749FB"/>
    <w:rsid w:val="00275260"/>
    <w:rsid w:val="0027567A"/>
    <w:rsid w:val="00276FA1"/>
    <w:rsid w:val="002835D1"/>
    <w:rsid w:val="00284A17"/>
    <w:rsid w:val="00285B87"/>
    <w:rsid w:val="00285BA6"/>
    <w:rsid w:val="00291B4A"/>
    <w:rsid w:val="00292D8C"/>
    <w:rsid w:val="00294600"/>
    <w:rsid w:val="00294606"/>
    <w:rsid w:val="00295964"/>
    <w:rsid w:val="002A0761"/>
    <w:rsid w:val="002A5D9A"/>
    <w:rsid w:val="002B3197"/>
    <w:rsid w:val="002B544A"/>
    <w:rsid w:val="002B75E1"/>
    <w:rsid w:val="002C117F"/>
    <w:rsid w:val="002C280A"/>
    <w:rsid w:val="002C3D7E"/>
    <w:rsid w:val="002C4A4B"/>
    <w:rsid w:val="002C6807"/>
    <w:rsid w:val="002D65C7"/>
    <w:rsid w:val="002D7BEE"/>
    <w:rsid w:val="002E4288"/>
    <w:rsid w:val="002E4F42"/>
    <w:rsid w:val="002E5C56"/>
    <w:rsid w:val="002F0CD3"/>
    <w:rsid w:val="002F1734"/>
    <w:rsid w:val="002F462A"/>
    <w:rsid w:val="003000E2"/>
    <w:rsid w:val="00305CE2"/>
    <w:rsid w:val="003067AC"/>
    <w:rsid w:val="00313D9D"/>
    <w:rsid w:val="00317CEB"/>
    <w:rsid w:val="00317D68"/>
    <w:rsid w:val="0032131A"/>
    <w:rsid w:val="00325DD6"/>
    <w:rsid w:val="003310BF"/>
    <w:rsid w:val="00333DF8"/>
    <w:rsid w:val="00336665"/>
    <w:rsid w:val="003424DB"/>
    <w:rsid w:val="003448DB"/>
    <w:rsid w:val="0034576A"/>
    <w:rsid w:val="00345EDF"/>
    <w:rsid w:val="00347F98"/>
    <w:rsid w:val="00352B99"/>
    <w:rsid w:val="0035387A"/>
    <w:rsid w:val="00357641"/>
    <w:rsid w:val="00360B6E"/>
    <w:rsid w:val="003618B9"/>
    <w:rsid w:val="00361DEE"/>
    <w:rsid w:val="00365365"/>
    <w:rsid w:val="00365DB4"/>
    <w:rsid w:val="0037174C"/>
    <w:rsid w:val="0037736F"/>
    <w:rsid w:val="0038035D"/>
    <w:rsid w:val="00382B39"/>
    <w:rsid w:val="00383A80"/>
    <w:rsid w:val="0038421D"/>
    <w:rsid w:val="00385826"/>
    <w:rsid w:val="00386CBB"/>
    <w:rsid w:val="00390748"/>
    <w:rsid w:val="00390A1F"/>
    <w:rsid w:val="00391401"/>
    <w:rsid w:val="00392A23"/>
    <w:rsid w:val="00394C8B"/>
    <w:rsid w:val="00394EF4"/>
    <w:rsid w:val="003A05DD"/>
    <w:rsid w:val="003A361D"/>
    <w:rsid w:val="003A4729"/>
    <w:rsid w:val="003B0574"/>
    <w:rsid w:val="003B0BA3"/>
    <w:rsid w:val="003B1F10"/>
    <w:rsid w:val="003B2F3C"/>
    <w:rsid w:val="003B5983"/>
    <w:rsid w:val="003B61D3"/>
    <w:rsid w:val="003C23D5"/>
    <w:rsid w:val="003C376A"/>
    <w:rsid w:val="003C406A"/>
    <w:rsid w:val="003C41E2"/>
    <w:rsid w:val="003C5343"/>
    <w:rsid w:val="003C5369"/>
    <w:rsid w:val="003D0914"/>
    <w:rsid w:val="003D5514"/>
    <w:rsid w:val="003E27D2"/>
    <w:rsid w:val="003E34AC"/>
    <w:rsid w:val="003E45EB"/>
    <w:rsid w:val="003E4FC7"/>
    <w:rsid w:val="003E5EB5"/>
    <w:rsid w:val="003F25D1"/>
    <w:rsid w:val="003F2D8C"/>
    <w:rsid w:val="00410612"/>
    <w:rsid w:val="00411F8B"/>
    <w:rsid w:val="00415867"/>
    <w:rsid w:val="00417BD7"/>
    <w:rsid w:val="004203B0"/>
    <w:rsid w:val="0042136A"/>
    <w:rsid w:val="0042139E"/>
    <w:rsid w:val="004221FC"/>
    <w:rsid w:val="00422EEB"/>
    <w:rsid w:val="004230D9"/>
    <w:rsid w:val="0042624A"/>
    <w:rsid w:val="0043044E"/>
    <w:rsid w:val="00433802"/>
    <w:rsid w:val="00434C83"/>
    <w:rsid w:val="00440E28"/>
    <w:rsid w:val="00445AA0"/>
    <w:rsid w:val="0045014B"/>
    <w:rsid w:val="004503E4"/>
    <w:rsid w:val="00450670"/>
    <w:rsid w:val="00453F89"/>
    <w:rsid w:val="004563FA"/>
    <w:rsid w:val="004572DD"/>
    <w:rsid w:val="00467800"/>
    <w:rsid w:val="00470C09"/>
    <w:rsid w:val="004724BD"/>
    <w:rsid w:val="00477352"/>
    <w:rsid w:val="0048124E"/>
    <w:rsid w:val="00482A29"/>
    <w:rsid w:val="00491C23"/>
    <w:rsid w:val="00496851"/>
    <w:rsid w:val="00497E64"/>
    <w:rsid w:val="004A0A62"/>
    <w:rsid w:val="004A6120"/>
    <w:rsid w:val="004B0A19"/>
    <w:rsid w:val="004B14B0"/>
    <w:rsid w:val="004B1529"/>
    <w:rsid w:val="004B24A2"/>
    <w:rsid w:val="004B4F16"/>
    <w:rsid w:val="004B5C09"/>
    <w:rsid w:val="004B7668"/>
    <w:rsid w:val="004C16FD"/>
    <w:rsid w:val="004C5570"/>
    <w:rsid w:val="004C5E19"/>
    <w:rsid w:val="004C7868"/>
    <w:rsid w:val="004C7BDF"/>
    <w:rsid w:val="004E1768"/>
    <w:rsid w:val="004E227E"/>
    <w:rsid w:val="004F2C88"/>
    <w:rsid w:val="004F72B9"/>
    <w:rsid w:val="00500DD1"/>
    <w:rsid w:val="00501D2C"/>
    <w:rsid w:val="0050611F"/>
    <w:rsid w:val="0051186B"/>
    <w:rsid w:val="005132D3"/>
    <w:rsid w:val="00521AE3"/>
    <w:rsid w:val="00523F8C"/>
    <w:rsid w:val="005246C4"/>
    <w:rsid w:val="0053198F"/>
    <w:rsid w:val="00535B54"/>
    <w:rsid w:val="00536322"/>
    <w:rsid w:val="00536433"/>
    <w:rsid w:val="005371DB"/>
    <w:rsid w:val="005437B6"/>
    <w:rsid w:val="00554276"/>
    <w:rsid w:val="00555A77"/>
    <w:rsid w:val="005566BB"/>
    <w:rsid w:val="00562091"/>
    <w:rsid w:val="00564809"/>
    <w:rsid w:val="00564D17"/>
    <w:rsid w:val="00567F40"/>
    <w:rsid w:val="00570173"/>
    <w:rsid w:val="00570DC8"/>
    <w:rsid w:val="00571419"/>
    <w:rsid w:val="005723D1"/>
    <w:rsid w:val="005742F5"/>
    <w:rsid w:val="00582ADA"/>
    <w:rsid w:val="0059003B"/>
    <w:rsid w:val="0059052D"/>
    <w:rsid w:val="0059223D"/>
    <w:rsid w:val="005951DF"/>
    <w:rsid w:val="005A115F"/>
    <w:rsid w:val="005A1428"/>
    <w:rsid w:val="005B41D4"/>
    <w:rsid w:val="005B5882"/>
    <w:rsid w:val="005B60F2"/>
    <w:rsid w:val="005C03E4"/>
    <w:rsid w:val="005C16E3"/>
    <w:rsid w:val="005D35C2"/>
    <w:rsid w:val="005D3902"/>
    <w:rsid w:val="005D79BE"/>
    <w:rsid w:val="005D7D95"/>
    <w:rsid w:val="005E0ED9"/>
    <w:rsid w:val="005E20BD"/>
    <w:rsid w:val="005F0290"/>
    <w:rsid w:val="005F1A54"/>
    <w:rsid w:val="005F4872"/>
    <w:rsid w:val="005F4F21"/>
    <w:rsid w:val="00602596"/>
    <w:rsid w:val="00602E64"/>
    <w:rsid w:val="00613F21"/>
    <w:rsid w:val="00616B41"/>
    <w:rsid w:val="00620536"/>
    <w:rsid w:val="006207A2"/>
    <w:rsid w:val="00620AE8"/>
    <w:rsid w:val="00622DDF"/>
    <w:rsid w:val="00632CCB"/>
    <w:rsid w:val="006333D4"/>
    <w:rsid w:val="00636425"/>
    <w:rsid w:val="0063653F"/>
    <w:rsid w:val="006379A9"/>
    <w:rsid w:val="00641ED7"/>
    <w:rsid w:val="0064628C"/>
    <w:rsid w:val="0065214E"/>
    <w:rsid w:val="006528F9"/>
    <w:rsid w:val="00652BEB"/>
    <w:rsid w:val="00655EE2"/>
    <w:rsid w:val="0066022E"/>
    <w:rsid w:val="00661853"/>
    <w:rsid w:val="00664219"/>
    <w:rsid w:val="0066434D"/>
    <w:rsid w:val="0067113E"/>
    <w:rsid w:val="006722A2"/>
    <w:rsid w:val="006771EF"/>
    <w:rsid w:val="00680296"/>
    <w:rsid w:val="00682AEE"/>
    <w:rsid w:val="006853BC"/>
    <w:rsid w:val="006854C1"/>
    <w:rsid w:val="00685709"/>
    <w:rsid w:val="00686E45"/>
    <w:rsid w:val="00687389"/>
    <w:rsid w:val="006877E4"/>
    <w:rsid w:val="006928C1"/>
    <w:rsid w:val="006957D7"/>
    <w:rsid w:val="006A06C3"/>
    <w:rsid w:val="006A55A6"/>
    <w:rsid w:val="006A7AF2"/>
    <w:rsid w:val="006B4020"/>
    <w:rsid w:val="006B5954"/>
    <w:rsid w:val="006C6459"/>
    <w:rsid w:val="006C6884"/>
    <w:rsid w:val="006D5463"/>
    <w:rsid w:val="006D624F"/>
    <w:rsid w:val="006D7271"/>
    <w:rsid w:val="006E015E"/>
    <w:rsid w:val="006E0682"/>
    <w:rsid w:val="006E12D6"/>
    <w:rsid w:val="006E4EF2"/>
    <w:rsid w:val="006E5777"/>
    <w:rsid w:val="006F03D4"/>
    <w:rsid w:val="006F3ADA"/>
    <w:rsid w:val="006F6073"/>
    <w:rsid w:val="00700B1F"/>
    <w:rsid w:val="0070111F"/>
    <w:rsid w:val="007017A1"/>
    <w:rsid w:val="00704016"/>
    <w:rsid w:val="00704711"/>
    <w:rsid w:val="007127DE"/>
    <w:rsid w:val="00712C8F"/>
    <w:rsid w:val="007138D5"/>
    <w:rsid w:val="00715D2A"/>
    <w:rsid w:val="0071657B"/>
    <w:rsid w:val="00721C1F"/>
    <w:rsid w:val="007257E9"/>
    <w:rsid w:val="00733929"/>
    <w:rsid w:val="00740105"/>
    <w:rsid w:val="007403C0"/>
    <w:rsid w:val="00742917"/>
    <w:rsid w:val="00744B1E"/>
    <w:rsid w:val="00750AD9"/>
    <w:rsid w:val="00752FCA"/>
    <w:rsid w:val="00756D9C"/>
    <w:rsid w:val="0075736E"/>
    <w:rsid w:val="00760A1A"/>
    <w:rsid w:val="00760F85"/>
    <w:rsid w:val="00761732"/>
    <w:rsid w:val="007618F3"/>
    <w:rsid w:val="007619BD"/>
    <w:rsid w:val="00765EFD"/>
    <w:rsid w:val="00766178"/>
    <w:rsid w:val="00771C24"/>
    <w:rsid w:val="00775840"/>
    <w:rsid w:val="00781863"/>
    <w:rsid w:val="00782F82"/>
    <w:rsid w:val="00785171"/>
    <w:rsid w:val="0079000D"/>
    <w:rsid w:val="00792101"/>
    <w:rsid w:val="00792701"/>
    <w:rsid w:val="007937BE"/>
    <w:rsid w:val="00795A69"/>
    <w:rsid w:val="007977E7"/>
    <w:rsid w:val="007A0EFD"/>
    <w:rsid w:val="007A1714"/>
    <w:rsid w:val="007A4012"/>
    <w:rsid w:val="007A4747"/>
    <w:rsid w:val="007A549C"/>
    <w:rsid w:val="007A6A75"/>
    <w:rsid w:val="007A7E21"/>
    <w:rsid w:val="007B1FDB"/>
    <w:rsid w:val="007B2549"/>
    <w:rsid w:val="007C331D"/>
    <w:rsid w:val="007C4E9C"/>
    <w:rsid w:val="007C5A4E"/>
    <w:rsid w:val="007C6391"/>
    <w:rsid w:val="007C6B62"/>
    <w:rsid w:val="007D10C2"/>
    <w:rsid w:val="007D1BA2"/>
    <w:rsid w:val="007D311A"/>
    <w:rsid w:val="007D4434"/>
    <w:rsid w:val="007D5836"/>
    <w:rsid w:val="007D6CC6"/>
    <w:rsid w:val="007D7E35"/>
    <w:rsid w:val="007E643F"/>
    <w:rsid w:val="007E7B1C"/>
    <w:rsid w:val="007F34A4"/>
    <w:rsid w:val="00802FB0"/>
    <w:rsid w:val="00803EDF"/>
    <w:rsid w:val="00807677"/>
    <w:rsid w:val="00815563"/>
    <w:rsid w:val="00820D8A"/>
    <w:rsid w:val="00821FAD"/>
    <w:rsid w:val="0082385E"/>
    <w:rsid w:val="008240DA"/>
    <w:rsid w:val="00824161"/>
    <w:rsid w:val="00824730"/>
    <w:rsid w:val="00836AB4"/>
    <w:rsid w:val="008429E5"/>
    <w:rsid w:val="00843AEE"/>
    <w:rsid w:val="008473D0"/>
    <w:rsid w:val="00855FED"/>
    <w:rsid w:val="008601E0"/>
    <w:rsid w:val="00862600"/>
    <w:rsid w:val="00863E6E"/>
    <w:rsid w:val="00867EA4"/>
    <w:rsid w:val="00880101"/>
    <w:rsid w:val="008803D8"/>
    <w:rsid w:val="00880C14"/>
    <w:rsid w:val="00881A5F"/>
    <w:rsid w:val="0089127D"/>
    <w:rsid w:val="00893826"/>
    <w:rsid w:val="00897D88"/>
    <w:rsid w:val="008A0319"/>
    <w:rsid w:val="008C1DAD"/>
    <w:rsid w:val="008C369F"/>
    <w:rsid w:val="008C7664"/>
    <w:rsid w:val="008C7C94"/>
    <w:rsid w:val="008D43E9"/>
    <w:rsid w:val="008E002A"/>
    <w:rsid w:val="008E0F3A"/>
    <w:rsid w:val="008E3C0E"/>
    <w:rsid w:val="008E421A"/>
    <w:rsid w:val="008E4742"/>
    <w:rsid w:val="008E476B"/>
    <w:rsid w:val="008E59B9"/>
    <w:rsid w:val="008E76AC"/>
    <w:rsid w:val="008F09A8"/>
    <w:rsid w:val="008F0F63"/>
    <w:rsid w:val="008F16D5"/>
    <w:rsid w:val="008F5BB7"/>
    <w:rsid w:val="009021B1"/>
    <w:rsid w:val="0091543A"/>
    <w:rsid w:val="00917BC3"/>
    <w:rsid w:val="00917DF9"/>
    <w:rsid w:val="009207DA"/>
    <w:rsid w:val="00924113"/>
    <w:rsid w:val="00927C63"/>
    <w:rsid w:val="00931B4B"/>
    <w:rsid w:val="00932F50"/>
    <w:rsid w:val="00936D66"/>
    <w:rsid w:val="009370D5"/>
    <w:rsid w:val="00945A82"/>
    <w:rsid w:val="00945D54"/>
    <w:rsid w:val="0094637B"/>
    <w:rsid w:val="00955A78"/>
    <w:rsid w:val="009571DE"/>
    <w:rsid w:val="00957E67"/>
    <w:rsid w:val="00957F87"/>
    <w:rsid w:val="00963FF3"/>
    <w:rsid w:val="0097054E"/>
    <w:rsid w:val="00971043"/>
    <w:rsid w:val="00976C81"/>
    <w:rsid w:val="0097789C"/>
    <w:rsid w:val="00980FF7"/>
    <w:rsid w:val="00981088"/>
    <w:rsid w:val="00982D3D"/>
    <w:rsid w:val="00983235"/>
    <w:rsid w:val="00986CF2"/>
    <w:rsid w:val="0099147A"/>
    <w:rsid w:val="009921B8"/>
    <w:rsid w:val="00994B50"/>
    <w:rsid w:val="009A6621"/>
    <w:rsid w:val="009A68A1"/>
    <w:rsid w:val="009A6903"/>
    <w:rsid w:val="009B37B4"/>
    <w:rsid w:val="009B463A"/>
    <w:rsid w:val="009B59EA"/>
    <w:rsid w:val="009C5BBC"/>
    <w:rsid w:val="009C70A8"/>
    <w:rsid w:val="009D4984"/>
    <w:rsid w:val="009D4B58"/>
    <w:rsid w:val="009D615A"/>
    <w:rsid w:val="009D62A1"/>
    <w:rsid w:val="009D6901"/>
    <w:rsid w:val="009F2B8E"/>
    <w:rsid w:val="009F3609"/>
    <w:rsid w:val="009F3776"/>
    <w:rsid w:val="009F4E19"/>
    <w:rsid w:val="009F5C87"/>
    <w:rsid w:val="009F6054"/>
    <w:rsid w:val="00A03FBC"/>
    <w:rsid w:val="00A07662"/>
    <w:rsid w:val="00A11854"/>
    <w:rsid w:val="00A137C4"/>
    <w:rsid w:val="00A1422A"/>
    <w:rsid w:val="00A159AC"/>
    <w:rsid w:val="00A17552"/>
    <w:rsid w:val="00A21812"/>
    <w:rsid w:val="00A21B71"/>
    <w:rsid w:val="00A25111"/>
    <w:rsid w:val="00A26147"/>
    <w:rsid w:val="00A276C6"/>
    <w:rsid w:val="00A301FE"/>
    <w:rsid w:val="00A3439E"/>
    <w:rsid w:val="00A3650C"/>
    <w:rsid w:val="00A37F9E"/>
    <w:rsid w:val="00A40085"/>
    <w:rsid w:val="00A4312C"/>
    <w:rsid w:val="00A47DF6"/>
    <w:rsid w:val="00A50068"/>
    <w:rsid w:val="00A50BC1"/>
    <w:rsid w:val="00A52083"/>
    <w:rsid w:val="00A5345C"/>
    <w:rsid w:val="00A53F53"/>
    <w:rsid w:val="00A60E11"/>
    <w:rsid w:val="00A618D8"/>
    <w:rsid w:val="00A63D35"/>
    <w:rsid w:val="00A66FD7"/>
    <w:rsid w:val="00A77BA9"/>
    <w:rsid w:val="00A80331"/>
    <w:rsid w:val="00A80392"/>
    <w:rsid w:val="00A82874"/>
    <w:rsid w:val="00A86353"/>
    <w:rsid w:val="00A91D2C"/>
    <w:rsid w:val="00A9231C"/>
    <w:rsid w:val="00A947D5"/>
    <w:rsid w:val="00A952B5"/>
    <w:rsid w:val="00A953F1"/>
    <w:rsid w:val="00A95A7E"/>
    <w:rsid w:val="00AA1441"/>
    <w:rsid w:val="00AA2532"/>
    <w:rsid w:val="00AA5204"/>
    <w:rsid w:val="00AB6E5D"/>
    <w:rsid w:val="00AC1BFC"/>
    <w:rsid w:val="00AC1F69"/>
    <w:rsid w:val="00AC45E1"/>
    <w:rsid w:val="00AC593C"/>
    <w:rsid w:val="00AC5E3E"/>
    <w:rsid w:val="00AE0065"/>
    <w:rsid w:val="00AE098C"/>
    <w:rsid w:val="00AE1F88"/>
    <w:rsid w:val="00AE2998"/>
    <w:rsid w:val="00AE361F"/>
    <w:rsid w:val="00AE5370"/>
    <w:rsid w:val="00AE6333"/>
    <w:rsid w:val="00AE6F8C"/>
    <w:rsid w:val="00AE785A"/>
    <w:rsid w:val="00AF0973"/>
    <w:rsid w:val="00AF2FBB"/>
    <w:rsid w:val="00AF30D9"/>
    <w:rsid w:val="00B00CE4"/>
    <w:rsid w:val="00B02168"/>
    <w:rsid w:val="00B04E50"/>
    <w:rsid w:val="00B15D37"/>
    <w:rsid w:val="00B17015"/>
    <w:rsid w:val="00B17353"/>
    <w:rsid w:val="00B247A9"/>
    <w:rsid w:val="00B250CC"/>
    <w:rsid w:val="00B26309"/>
    <w:rsid w:val="00B30368"/>
    <w:rsid w:val="00B3101A"/>
    <w:rsid w:val="00B435B5"/>
    <w:rsid w:val="00B447D8"/>
    <w:rsid w:val="00B46A11"/>
    <w:rsid w:val="00B500BC"/>
    <w:rsid w:val="00B55FF1"/>
    <w:rsid w:val="00B565D8"/>
    <w:rsid w:val="00B5746A"/>
    <w:rsid w:val="00B5779A"/>
    <w:rsid w:val="00B6129F"/>
    <w:rsid w:val="00B625B7"/>
    <w:rsid w:val="00B63E8A"/>
    <w:rsid w:val="00B64D24"/>
    <w:rsid w:val="00B65187"/>
    <w:rsid w:val="00B70D34"/>
    <w:rsid w:val="00B7147D"/>
    <w:rsid w:val="00B748DB"/>
    <w:rsid w:val="00B75CFC"/>
    <w:rsid w:val="00B76AB4"/>
    <w:rsid w:val="00B853F9"/>
    <w:rsid w:val="00B86B07"/>
    <w:rsid w:val="00B87F3B"/>
    <w:rsid w:val="00B90489"/>
    <w:rsid w:val="00B92231"/>
    <w:rsid w:val="00B93E94"/>
    <w:rsid w:val="00BA2CE6"/>
    <w:rsid w:val="00BB018B"/>
    <w:rsid w:val="00BB6397"/>
    <w:rsid w:val="00BC3AB7"/>
    <w:rsid w:val="00BC3B6E"/>
    <w:rsid w:val="00BD0FC0"/>
    <w:rsid w:val="00BD1747"/>
    <w:rsid w:val="00BD2B06"/>
    <w:rsid w:val="00BD7582"/>
    <w:rsid w:val="00BE2C80"/>
    <w:rsid w:val="00BE759B"/>
    <w:rsid w:val="00BF297B"/>
    <w:rsid w:val="00BF4A78"/>
    <w:rsid w:val="00BF6F02"/>
    <w:rsid w:val="00C00194"/>
    <w:rsid w:val="00C03EC9"/>
    <w:rsid w:val="00C12022"/>
    <w:rsid w:val="00C14973"/>
    <w:rsid w:val="00C1643D"/>
    <w:rsid w:val="00C166F1"/>
    <w:rsid w:val="00C20454"/>
    <w:rsid w:val="00C237F7"/>
    <w:rsid w:val="00C261A9"/>
    <w:rsid w:val="00C41BB9"/>
    <w:rsid w:val="00C42793"/>
    <w:rsid w:val="00C42CAD"/>
    <w:rsid w:val="00C437DC"/>
    <w:rsid w:val="00C46526"/>
    <w:rsid w:val="00C47362"/>
    <w:rsid w:val="00C5248A"/>
    <w:rsid w:val="00C55E2F"/>
    <w:rsid w:val="00C601ED"/>
    <w:rsid w:val="00C74EC0"/>
    <w:rsid w:val="00C7624A"/>
    <w:rsid w:val="00C8234D"/>
    <w:rsid w:val="00C85997"/>
    <w:rsid w:val="00C87AAA"/>
    <w:rsid w:val="00C911B2"/>
    <w:rsid w:val="00C91843"/>
    <w:rsid w:val="00C91EF5"/>
    <w:rsid w:val="00CA04E8"/>
    <w:rsid w:val="00CA73AB"/>
    <w:rsid w:val="00CA74BF"/>
    <w:rsid w:val="00CB21C8"/>
    <w:rsid w:val="00CB7592"/>
    <w:rsid w:val="00CC2256"/>
    <w:rsid w:val="00CC24A2"/>
    <w:rsid w:val="00CC38D2"/>
    <w:rsid w:val="00CD3E38"/>
    <w:rsid w:val="00CD4CE6"/>
    <w:rsid w:val="00CD6D62"/>
    <w:rsid w:val="00CE2ACF"/>
    <w:rsid w:val="00CE5A5C"/>
    <w:rsid w:val="00CE7C54"/>
    <w:rsid w:val="00CF1A3D"/>
    <w:rsid w:val="00D03AEA"/>
    <w:rsid w:val="00D05C81"/>
    <w:rsid w:val="00D12078"/>
    <w:rsid w:val="00D21EDA"/>
    <w:rsid w:val="00D26472"/>
    <w:rsid w:val="00D27C7B"/>
    <w:rsid w:val="00D27DEC"/>
    <w:rsid w:val="00D31AB7"/>
    <w:rsid w:val="00D35DE8"/>
    <w:rsid w:val="00D36112"/>
    <w:rsid w:val="00D41634"/>
    <w:rsid w:val="00D42FD4"/>
    <w:rsid w:val="00D45004"/>
    <w:rsid w:val="00D4650F"/>
    <w:rsid w:val="00D50D23"/>
    <w:rsid w:val="00D512BB"/>
    <w:rsid w:val="00D52768"/>
    <w:rsid w:val="00D53571"/>
    <w:rsid w:val="00D54464"/>
    <w:rsid w:val="00D573E8"/>
    <w:rsid w:val="00D64021"/>
    <w:rsid w:val="00D66948"/>
    <w:rsid w:val="00D702BA"/>
    <w:rsid w:val="00D70CD5"/>
    <w:rsid w:val="00D72788"/>
    <w:rsid w:val="00D737BE"/>
    <w:rsid w:val="00D80766"/>
    <w:rsid w:val="00D82A80"/>
    <w:rsid w:val="00D87EB7"/>
    <w:rsid w:val="00D90358"/>
    <w:rsid w:val="00DA06F6"/>
    <w:rsid w:val="00DA3B1A"/>
    <w:rsid w:val="00DA4E44"/>
    <w:rsid w:val="00DA7F9F"/>
    <w:rsid w:val="00DB0141"/>
    <w:rsid w:val="00DB1BCA"/>
    <w:rsid w:val="00DB4270"/>
    <w:rsid w:val="00DB62B3"/>
    <w:rsid w:val="00DB7BD7"/>
    <w:rsid w:val="00DB7DF6"/>
    <w:rsid w:val="00DC512E"/>
    <w:rsid w:val="00DC6078"/>
    <w:rsid w:val="00DC79AD"/>
    <w:rsid w:val="00DD2075"/>
    <w:rsid w:val="00DD4EEF"/>
    <w:rsid w:val="00DD76E9"/>
    <w:rsid w:val="00DE01D4"/>
    <w:rsid w:val="00DE10BC"/>
    <w:rsid w:val="00DE1C58"/>
    <w:rsid w:val="00DE291F"/>
    <w:rsid w:val="00DE3176"/>
    <w:rsid w:val="00DE5ECA"/>
    <w:rsid w:val="00DF0E8E"/>
    <w:rsid w:val="00DF2868"/>
    <w:rsid w:val="00DF61E4"/>
    <w:rsid w:val="00DF7B22"/>
    <w:rsid w:val="00E02E21"/>
    <w:rsid w:val="00E04019"/>
    <w:rsid w:val="00E11126"/>
    <w:rsid w:val="00E16BD3"/>
    <w:rsid w:val="00E20DDA"/>
    <w:rsid w:val="00E24C51"/>
    <w:rsid w:val="00E251B9"/>
    <w:rsid w:val="00E26D6C"/>
    <w:rsid w:val="00E30D75"/>
    <w:rsid w:val="00E314BD"/>
    <w:rsid w:val="00E33C19"/>
    <w:rsid w:val="00E41189"/>
    <w:rsid w:val="00E5406E"/>
    <w:rsid w:val="00E557A0"/>
    <w:rsid w:val="00E56636"/>
    <w:rsid w:val="00E62C36"/>
    <w:rsid w:val="00E62E74"/>
    <w:rsid w:val="00E70676"/>
    <w:rsid w:val="00E72BAA"/>
    <w:rsid w:val="00E73AFC"/>
    <w:rsid w:val="00E74A88"/>
    <w:rsid w:val="00E76B09"/>
    <w:rsid w:val="00E8094E"/>
    <w:rsid w:val="00E8352A"/>
    <w:rsid w:val="00E9040B"/>
    <w:rsid w:val="00EA0F03"/>
    <w:rsid w:val="00EA1B2F"/>
    <w:rsid w:val="00EA5028"/>
    <w:rsid w:val="00EA51D1"/>
    <w:rsid w:val="00EA6581"/>
    <w:rsid w:val="00EA7501"/>
    <w:rsid w:val="00EB294F"/>
    <w:rsid w:val="00EC2730"/>
    <w:rsid w:val="00EC455F"/>
    <w:rsid w:val="00EC4ABC"/>
    <w:rsid w:val="00EC4CFC"/>
    <w:rsid w:val="00EC5C9D"/>
    <w:rsid w:val="00EC6536"/>
    <w:rsid w:val="00ED1393"/>
    <w:rsid w:val="00ED452C"/>
    <w:rsid w:val="00ED4EAF"/>
    <w:rsid w:val="00EE0671"/>
    <w:rsid w:val="00EF10A5"/>
    <w:rsid w:val="00EF1B59"/>
    <w:rsid w:val="00EF2D11"/>
    <w:rsid w:val="00EF31E9"/>
    <w:rsid w:val="00EF424F"/>
    <w:rsid w:val="00EF6435"/>
    <w:rsid w:val="00F00C41"/>
    <w:rsid w:val="00F01CE0"/>
    <w:rsid w:val="00F032A5"/>
    <w:rsid w:val="00F04447"/>
    <w:rsid w:val="00F06C5F"/>
    <w:rsid w:val="00F10F6B"/>
    <w:rsid w:val="00F111DC"/>
    <w:rsid w:val="00F1151B"/>
    <w:rsid w:val="00F14139"/>
    <w:rsid w:val="00F1499D"/>
    <w:rsid w:val="00F175DF"/>
    <w:rsid w:val="00F20BF1"/>
    <w:rsid w:val="00F23697"/>
    <w:rsid w:val="00F248E6"/>
    <w:rsid w:val="00F25A1C"/>
    <w:rsid w:val="00F33F18"/>
    <w:rsid w:val="00F34A70"/>
    <w:rsid w:val="00F357E5"/>
    <w:rsid w:val="00F3685A"/>
    <w:rsid w:val="00F36BB7"/>
    <w:rsid w:val="00F40375"/>
    <w:rsid w:val="00F52DF1"/>
    <w:rsid w:val="00F63F9F"/>
    <w:rsid w:val="00F6420C"/>
    <w:rsid w:val="00F7067D"/>
    <w:rsid w:val="00F80822"/>
    <w:rsid w:val="00F808BF"/>
    <w:rsid w:val="00F81A8C"/>
    <w:rsid w:val="00F839B4"/>
    <w:rsid w:val="00F87EAA"/>
    <w:rsid w:val="00F92B25"/>
    <w:rsid w:val="00F93B9F"/>
    <w:rsid w:val="00FA0E10"/>
    <w:rsid w:val="00FA72E4"/>
    <w:rsid w:val="00FA7914"/>
    <w:rsid w:val="00FA7DB4"/>
    <w:rsid w:val="00FB3809"/>
    <w:rsid w:val="00FB698A"/>
    <w:rsid w:val="00FB6F34"/>
    <w:rsid w:val="00FC0AF2"/>
    <w:rsid w:val="00FC3D84"/>
    <w:rsid w:val="00FD6CAB"/>
    <w:rsid w:val="00FD7922"/>
    <w:rsid w:val="00FE6B6C"/>
    <w:rsid w:val="00FE7DB6"/>
    <w:rsid w:val="00FF2FD6"/>
    <w:rsid w:val="00FF4EBE"/>
    <w:rsid w:val="00FF4FDB"/>
    <w:rsid w:val="17B33CD6"/>
    <w:rsid w:val="59EBAF32"/>
    <w:rsid w:val="7B6FD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7F08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8D5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A5A5A5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A5A5A5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6E6E6E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6E6E6E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7D4434"/>
    <w:pPr>
      <w:numPr>
        <w:numId w:val="9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A5A5A5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0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A5A5A5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000000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A5A5A5" w:themeColor="accent1" w:themeShade="BF"/>
        <w:left w:val="single" w:sz="2" w:space="10" w:color="A5A5A5" w:themeColor="accent1" w:themeShade="BF"/>
        <w:bottom w:val="single" w:sz="2" w:space="10" w:color="A5A5A5" w:themeColor="accent1" w:themeShade="BF"/>
        <w:right w:val="single" w:sz="2" w:space="10" w:color="A5A5A5" w:themeColor="accent1" w:themeShade="BF"/>
      </w:pBdr>
      <w:ind w:left="1152" w:right="1152"/>
    </w:pPr>
    <w:rPr>
      <w:rFonts w:eastAsiaTheme="minorEastAsia"/>
      <w:i/>
      <w:iCs/>
      <w:color w:val="A5A5A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19191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15440"/>
    <w:pPr>
      <w:spacing w:after="0" w:line="240" w:lineRule="auto"/>
      <w:ind w:left="0"/>
    </w:pPr>
    <w:rPr>
      <w:rFonts w:cs="Calibri"/>
      <w:b/>
      <w:color w:val="2C567A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15440"/>
    <w:rPr>
      <w:rFonts w:cs="Calibri"/>
      <w:b/>
      <w:color w:val="2C567A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7D4434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7D4434"/>
    <w:pPr>
      <w:spacing w:after="480" w:line="274" w:lineRule="auto"/>
      <w:jc w:val="center"/>
    </w:pPr>
    <w:rPr>
      <w:rFonts w:cs="Calibri"/>
      <w:sz w:val="22"/>
      <w:lang w:val="en-GB"/>
    </w:rPr>
  </w:style>
  <w:style w:type="character" w:customStyle="1" w:styleId="normaltextrun">
    <w:name w:val="normaltextrun"/>
    <w:basedOn w:val="DefaultParagraphFont"/>
    <w:rsid w:val="00E314BD"/>
  </w:style>
  <w:style w:type="character" w:styleId="UnresolvedMention">
    <w:name w:val="Unresolved Mention"/>
    <w:basedOn w:val="DefaultParagraphFont"/>
    <w:uiPriority w:val="99"/>
    <w:semiHidden/>
    <w:unhideWhenUsed/>
    <w:rsid w:val="00E02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0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hiskin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40960A3493418A9CCCFBE8937E0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F1813-9668-4E86-94B9-278DE9988A90}"/>
      </w:docPartPr>
      <w:docPartBody>
        <w:p w:rsidR="00BD5B88" w:rsidRDefault="00A551F6">
          <w:pPr>
            <w:pStyle w:val="7E40960A3493418A9CCCFBE8937E04FF"/>
          </w:pPr>
          <w:r w:rsidRPr="007D4434">
            <w:rPr>
              <w:rFonts w:eastAsiaTheme="majorEastAsia"/>
            </w:rPr>
            <w:t>Call to order</w:t>
          </w:r>
        </w:p>
      </w:docPartBody>
    </w:docPart>
    <w:docPart>
      <w:docPartPr>
        <w:name w:val="F1C0DB95DE36401088FE8984BB1E5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4C66C-08E4-44BF-8EFE-755C2A159122}"/>
      </w:docPartPr>
      <w:docPartBody>
        <w:p w:rsidR="00BD5B88" w:rsidRDefault="00A551F6">
          <w:pPr>
            <w:pStyle w:val="F1C0DB95DE36401088FE8984BB1E5E4E"/>
          </w:pPr>
          <w:r w:rsidRPr="007D4434">
            <w:rPr>
              <w:rFonts w:eastAsiaTheme="majorEastAsia"/>
            </w:rPr>
            <w:t>Approval of minutes from last meeting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B09"/>
    <w:rsid w:val="00006684"/>
    <w:rsid w:val="000347AB"/>
    <w:rsid w:val="00063D95"/>
    <w:rsid w:val="0008621E"/>
    <w:rsid w:val="000A23DC"/>
    <w:rsid w:val="000B5354"/>
    <w:rsid w:val="000D3799"/>
    <w:rsid w:val="00120EE7"/>
    <w:rsid w:val="001C6EE2"/>
    <w:rsid w:val="001F4A74"/>
    <w:rsid w:val="00217131"/>
    <w:rsid w:val="00241A79"/>
    <w:rsid w:val="00272354"/>
    <w:rsid w:val="002A3E3A"/>
    <w:rsid w:val="002C68DA"/>
    <w:rsid w:val="00375365"/>
    <w:rsid w:val="00385E91"/>
    <w:rsid w:val="00387149"/>
    <w:rsid w:val="00387A98"/>
    <w:rsid w:val="003A4762"/>
    <w:rsid w:val="003B7929"/>
    <w:rsid w:val="003C3F79"/>
    <w:rsid w:val="003D0991"/>
    <w:rsid w:val="00415820"/>
    <w:rsid w:val="00556679"/>
    <w:rsid w:val="005D5382"/>
    <w:rsid w:val="00600F05"/>
    <w:rsid w:val="0072385E"/>
    <w:rsid w:val="0076098F"/>
    <w:rsid w:val="00787161"/>
    <w:rsid w:val="00787D08"/>
    <w:rsid w:val="00804737"/>
    <w:rsid w:val="00816A8E"/>
    <w:rsid w:val="00861E31"/>
    <w:rsid w:val="008636FF"/>
    <w:rsid w:val="008C239D"/>
    <w:rsid w:val="008C7BA4"/>
    <w:rsid w:val="008D5082"/>
    <w:rsid w:val="008E7C47"/>
    <w:rsid w:val="00907EAB"/>
    <w:rsid w:val="00947E38"/>
    <w:rsid w:val="009C6EF4"/>
    <w:rsid w:val="009D5835"/>
    <w:rsid w:val="00A551F6"/>
    <w:rsid w:val="00A826C2"/>
    <w:rsid w:val="00AA069F"/>
    <w:rsid w:val="00AA57F0"/>
    <w:rsid w:val="00B01353"/>
    <w:rsid w:val="00B74060"/>
    <w:rsid w:val="00B903DF"/>
    <w:rsid w:val="00B9193A"/>
    <w:rsid w:val="00BD3672"/>
    <w:rsid w:val="00BD5B88"/>
    <w:rsid w:val="00C153BF"/>
    <w:rsid w:val="00C8519E"/>
    <w:rsid w:val="00CA5655"/>
    <w:rsid w:val="00CE1CBC"/>
    <w:rsid w:val="00CE668B"/>
    <w:rsid w:val="00D26892"/>
    <w:rsid w:val="00D468E1"/>
    <w:rsid w:val="00D4711C"/>
    <w:rsid w:val="00D86EEE"/>
    <w:rsid w:val="00E357E9"/>
    <w:rsid w:val="00E83367"/>
    <w:rsid w:val="00ED7A15"/>
    <w:rsid w:val="00F50F9F"/>
    <w:rsid w:val="00F66853"/>
    <w:rsid w:val="00F8448F"/>
    <w:rsid w:val="00FD012E"/>
    <w:rsid w:val="00FD6B09"/>
    <w:rsid w:val="00FF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40960A3493418A9CCCFBE8937E04FF">
    <w:name w:val="7E40960A3493418A9CCCFBE8937E04FF"/>
  </w:style>
  <w:style w:type="paragraph" w:customStyle="1" w:styleId="F1C0DB95DE36401088FE8984BB1E5E4E">
    <w:name w:val="F1C0DB95DE36401088FE8984BB1E5E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B605A8-F78F-44AB-B26E-A0FE2A9ABBE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4F80049-1092-4C0B-A83A-B0187D4BE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7E3BCB-149A-48FC-93C5-8AA85055987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BC83EC4-8983-4F2F-8D91-71E64BFDC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agenda.dotx</Template>
  <TotalTime>0</TotalTime>
  <Pages>6</Pages>
  <Words>1222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2023-08-28T09:37:00Z</dcterms:created>
  <dcterms:modified xsi:type="dcterms:W3CDTF">2023-09-04T08:46:00Z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